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ED9" w:rsidRPr="00C65159" w:rsidRDefault="00D06ED9" w:rsidP="00D06ED9">
      <w:pPr>
        <w:spacing w:line="276" w:lineRule="auto"/>
        <w:ind w:firstLine="709"/>
        <w:jc w:val="right"/>
        <w:rPr>
          <w:sz w:val="24"/>
          <w:szCs w:val="24"/>
        </w:rPr>
      </w:pPr>
      <w:r w:rsidRPr="00C65159">
        <w:rPr>
          <w:sz w:val="24"/>
          <w:szCs w:val="24"/>
        </w:rPr>
        <w:t>Приложение</w:t>
      </w:r>
    </w:p>
    <w:p w:rsidR="0005313D" w:rsidRDefault="0005313D" w:rsidP="0005313D">
      <w:pPr>
        <w:ind w:firstLine="709"/>
        <w:jc w:val="center"/>
        <w:rPr>
          <w:sz w:val="28"/>
          <w:szCs w:val="28"/>
        </w:rPr>
      </w:pPr>
    </w:p>
    <w:p w:rsidR="0005313D" w:rsidRDefault="0005313D" w:rsidP="0005313D">
      <w:pPr>
        <w:ind w:firstLine="709"/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Реестр субъектов деятельности в сфере промышленности, к которым применены </w:t>
      </w:r>
    </w:p>
    <w:p w:rsidR="0005313D" w:rsidRDefault="0005313D" w:rsidP="0005313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отдельные меры стимулирования, установленные Законом Республики Татарстан от 21 апреля 2016 года № 24-ЗРТ </w:t>
      </w:r>
    </w:p>
    <w:p w:rsidR="0005313D" w:rsidRDefault="0005313D" w:rsidP="0005313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«О промышленной политике в Республике Татарстан»</w:t>
      </w:r>
    </w:p>
    <w:bookmarkEnd w:id="0"/>
    <w:p w:rsidR="0005313D" w:rsidRDefault="0005313D" w:rsidP="0005313D">
      <w:pPr>
        <w:ind w:firstLine="709"/>
        <w:jc w:val="center"/>
        <w:rPr>
          <w:sz w:val="28"/>
          <w:szCs w:val="28"/>
        </w:rPr>
      </w:pPr>
    </w:p>
    <w:tbl>
      <w:tblPr>
        <w:tblW w:w="158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560"/>
        <w:gridCol w:w="2098"/>
        <w:gridCol w:w="1984"/>
        <w:gridCol w:w="1417"/>
        <w:gridCol w:w="1418"/>
        <w:gridCol w:w="1276"/>
        <w:gridCol w:w="1417"/>
        <w:gridCol w:w="1644"/>
        <w:gridCol w:w="1583"/>
      </w:tblGrid>
      <w:tr w:rsidR="004C63B3" w:rsidRPr="00750587" w:rsidTr="00094FDB">
        <w:trPr>
          <w:trHeight w:val="4473"/>
        </w:trPr>
        <w:tc>
          <w:tcPr>
            <w:tcW w:w="1418" w:type="dxa"/>
          </w:tcPr>
          <w:p w:rsidR="0005313D" w:rsidRPr="00750587" w:rsidRDefault="0005313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Номер реестровой записи и дата включения уполномоченным органом сведений о субъекте деятельности в сфере промышленности в реестр</w:t>
            </w:r>
          </w:p>
        </w:tc>
        <w:tc>
          <w:tcPr>
            <w:tcW w:w="1560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Полное наименование субъекта деятельности в сфере промышленности (юридического лица или индивидуального предпринимателя)</w:t>
            </w:r>
          </w:p>
        </w:tc>
        <w:tc>
          <w:tcPr>
            <w:tcW w:w="2098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Юридический адрес (место нахождения) субъекта деятельности в сфере промышленности (страна, почтовый индекс, субъект Российской Федерации, район, город (населенный пункт), улица (проспект, переулок), номер дома (владения), корпуса (строения), квартиры (офиса))</w:t>
            </w:r>
          </w:p>
        </w:tc>
        <w:tc>
          <w:tcPr>
            <w:tcW w:w="1984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Основной государственный регистрационный номер записи о государственной регистрации юридического лица (ОГРН) или индивидуального предпринимателя (ОГРНИП) - субъекта деятельности в сфере промышленности</w:t>
            </w:r>
          </w:p>
        </w:tc>
        <w:tc>
          <w:tcPr>
            <w:tcW w:w="1417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Идентификационный номер налогоплательщика - субъекта деятельности в сфере промышленности</w:t>
            </w:r>
          </w:p>
        </w:tc>
        <w:tc>
          <w:tcPr>
            <w:tcW w:w="1418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Наименование органа, применившего меру стимулирования</w:t>
            </w:r>
          </w:p>
        </w:tc>
        <w:tc>
          <w:tcPr>
            <w:tcW w:w="1276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Сведения о виде и размере примененных мер стимулирования</w:t>
            </w:r>
          </w:p>
        </w:tc>
        <w:tc>
          <w:tcPr>
            <w:tcW w:w="1417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Дата принятия решения о применении отдельных мер стимулирования</w:t>
            </w:r>
          </w:p>
        </w:tc>
        <w:tc>
          <w:tcPr>
            <w:tcW w:w="1644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Срок действия примененных мер стимулирования (для мер, носящих срочный характер)</w:t>
            </w:r>
          </w:p>
        </w:tc>
        <w:tc>
          <w:tcPr>
            <w:tcW w:w="1583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Сведения об использовании субъектами деятельности в сфере промышленности примененных к ним мер стимулирования</w:t>
            </w:r>
          </w:p>
        </w:tc>
      </w:tr>
      <w:tr w:rsidR="004C63B3" w:rsidRPr="00750587" w:rsidTr="00E918B3">
        <w:tc>
          <w:tcPr>
            <w:tcW w:w="1418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560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098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984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417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418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276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417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644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83" w:type="dxa"/>
          </w:tcPr>
          <w:p w:rsidR="004C63B3" w:rsidRPr="00750587" w:rsidRDefault="004C63B3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C65159" w:rsidRPr="00750587" w:rsidTr="00E918B3">
        <w:tc>
          <w:tcPr>
            <w:tcW w:w="15815" w:type="dxa"/>
            <w:gridSpan w:val="10"/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t>АО «Региональная лизинговая компания Республики Татарстан»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36655570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"АЗ АТОМ"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Татарстан респ., г. Казань, ул. Восстания, д. 100 корп. 46 пом.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1111690047952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1660155595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2 371 200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24.03.2026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36655634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"МП "ПЕРЕДОВЫЕ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420045, Татарстан респ., г. Казань, ул. Николая Ершова, д. 31В офис 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1111690004601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1660149312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4 675 000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27.03.2028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39814899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"АЛКЗ"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422900, Татарстан Респ, м.р-н Алексеевский, г.п. поселок городского типа Алексеевское, пгт Алексеевское, ул Кирпично-Заводская, зд. 8А,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1161690143130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1660278685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6 197 250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40978146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Вяльцев Руслан Флюрович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г. Набережные Челны Республики Татарстан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314165023200016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165053500504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4 949 600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21.06.2028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40978147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"ТАТЛИФТ"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422542, Татарстан Респ, м.р-н Зеленодольский, г.п. город Зеленодольск, г Зеленодольск, ул Гастелло, д. 3, офис 206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1201600067140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1648052787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3 449 328,45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41213345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"ТАТЛИФТ"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422542, Татарстан Респ, м.р-н Зеленодольский, г.п. город Зеленодольск, г Зеленодольск, ул Гастелло, д. 3, офис 206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1201600067140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1648052787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2 614 607,24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10.07.2026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41213333</w:t>
            </w:r>
            <w:r w:rsidR="006A75B5" w:rsidRPr="00750587">
              <w:rPr>
                <w:rFonts w:ascii="Times New Roman" w:hAnsi="Times New Roman" w:cs="Times New Roman"/>
                <w:szCs w:val="22"/>
              </w:rPr>
              <w:t xml:space="preserve"> от 15.08.2023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НКП "ВОЛГАРЕММАШ"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422527, Татарстан респ., Зеленодольский район, тер. Промышленнаяплощадкаиндустриальныйпаркм7, д. 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1151690057023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1657197620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4 709 000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10.07.2028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41476453</w:t>
            </w:r>
            <w:r w:rsidR="006A75B5" w:rsidRPr="00750587">
              <w:rPr>
                <w:rFonts w:ascii="Times New Roman" w:hAnsi="Times New Roman" w:cs="Times New Roman"/>
                <w:szCs w:val="22"/>
              </w:rPr>
              <w:t xml:space="preserve"> от </w:t>
            </w:r>
            <w:r w:rsidR="006A75B5" w:rsidRPr="00750587">
              <w:rPr>
                <w:rFonts w:ascii="Times New Roman" w:hAnsi="Times New Roman" w:cs="Times New Roman"/>
                <w:szCs w:val="22"/>
              </w:rPr>
              <w:lastRenderedPageBreak/>
              <w:t>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ООО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"КОНТАКТ"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423800, Татарстан респ., г. Набережные Челны, проезд Индустриальный, д. 47/1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1181690006464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1646045544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АО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1 979 600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Льготное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41476553</w:t>
            </w:r>
            <w:r w:rsidR="006A75B5" w:rsidRPr="00750587">
              <w:rPr>
                <w:rFonts w:ascii="Times New Roman" w:hAnsi="Times New Roman" w:cs="Times New Roman"/>
                <w:szCs w:val="22"/>
              </w:rPr>
              <w:t xml:space="preserve"> от 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"ТД "АРСК 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422000, Татарстан респ., Арский район, г. Арск, ул. Почтовая, д. 5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1191690089062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1609038193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6 171 000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41795367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"КАМСКАЯ КУЗНИЦА"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Татарстан респ., г. Набережные Челны, проезд Производственный, д. ЗД. 45 офис Е222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1161690133912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1650334919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4 714 971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41795223</w:t>
            </w:r>
          </w:p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"НПЦ ТТО"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423825, Татарстан респ., г. Набережные Челны, ул. Профильная, д. 106 офис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1161690116048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1650332580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7 757 010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42088100</w:t>
            </w:r>
          </w:p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"ЭЛЬБРУС СТРОЙСЕРВИС"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Татарстан Респ, г.о. город Казань, г Казань, ул Магистральная, зд. 24, помещ.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1131690059962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1659133692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3 162 103,50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42087610</w:t>
            </w:r>
            <w:r w:rsidR="001453B4" w:rsidRPr="00750587">
              <w:rPr>
                <w:rFonts w:ascii="Times New Roman" w:hAnsi="Times New Roman" w:cs="Times New Roman"/>
                <w:szCs w:val="22"/>
              </w:rPr>
              <w:t xml:space="preserve"> от 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422527, Татарстан Респ, м.р-н Зеленодольский, г.п. город Зеленодольск, г Зеленодольск, п/р Промышленная площадка Зеленодольск, стр.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14 861 232,64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30.10.2028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42087911</w:t>
            </w:r>
          </w:p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"ИПЦ"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423233, Татарстан респ., Бугульминский район, г. Бугульма, ул. Ивана Гончарова, д. 12 пом. АБК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1021601764513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1645000967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3 081 250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30.10.2025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42413028</w:t>
            </w:r>
          </w:p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Камалова Алина Ахатовна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Татарстан респ., г. Казань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314169005800152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165718292945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457 463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14.11.2028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42413040</w:t>
            </w:r>
          </w:p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Никоноров Сергей Вячеславович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Татарстан респ., г. Набережные Челны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309165003000070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164607895505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1 119 675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30.11.2028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42681917</w:t>
            </w:r>
          </w:p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</w:t>
            </w:r>
            <w:r w:rsidR="001453B4" w:rsidRPr="00750587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750587">
              <w:rPr>
                <w:rFonts w:ascii="Times New Roman" w:hAnsi="Times New Roman" w:cs="Times New Roman"/>
                <w:szCs w:val="22"/>
              </w:rPr>
              <w:t>"ВОЛГА"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422549, Татарстан респ., Зеленодольский район, г. Зеленодольск, ул. Гайдара, д.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1161690114013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1648043373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2 639 347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04.01.2025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42681923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от </w:t>
            </w:r>
            <w:r w:rsidR="001453B4"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"ШЮЛЬКЕН ФОРМ РУС"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Татарстан Респ, г.о. город Казань, г Казань, ул Восстания, д. 106, помещ. 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1161690139676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1658193385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1 927 802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42686768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"ИПЦ"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423233, Татарстан респ., Бугульминский район, г. Бугульма, ул. Ивана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Гончарова, д. 12 пом. АБК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1021601764513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1645000967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АО «Региональная лизинговая компания Республики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4 972 500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C65159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42687469</w:t>
            </w:r>
          </w:p>
          <w:p w:rsidR="006A75B5" w:rsidRPr="00750587" w:rsidRDefault="006A75B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от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"АЛАБУГА СТАЛЬ"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Татарстан респ., г. Набережные Челны, ул. Шлюзовая, д. 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1111650027015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1650234495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«Региональная лизинговая компания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9 480 000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26.12.2028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59" w:rsidRPr="00750587" w:rsidRDefault="00C65159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Льготное лизинговое финансирование</w:t>
            </w:r>
          </w:p>
        </w:tc>
      </w:tr>
      <w:tr w:rsidR="00EB6B0C" w:rsidRPr="00750587" w:rsidTr="00E918B3">
        <w:tc>
          <w:tcPr>
            <w:tcW w:w="158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t>Государственное казенное учреждение «Центр реализации программ поддержки и развития малого и среднего предпринимательства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t>Республики Татарстан»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42469297, 15.01.2024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«Технотрейд»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РФ, 422470, РТ, Дрожжановский р-н, с.п. Стародрожжановское, с. Старое Дрожжаное, ул. Промышленная, зд. 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1151690100650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1658185384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797 678,00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42469047, 15.01.2024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«ПКФ Сингер»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РФ, 422550, РТ, Зеленодольский р-н, г. Зеленодольск, ул. Фабричная, стр. 88,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1041630230124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1660074850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293 799,70 руб.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42469294, 15.01.2024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«АЛКЗ»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РФ, 422900, РТ, Алексеевский м. р-н, п.г.т. Алексеевское, ул. Кирпично-заводская, зд. 8а, оф.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1161690143130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1660278685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347 714,50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42469057, 15.01.2024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«Полимер Поволжье»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РФ, 422370, РТ, Тетюшский р-н, г. Тетюши, ул. 200 лет Тетюшам, д. 14,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2 256 338,85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42469291, 15.01.2024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«Синтез-Сандра»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РФ, 422701, РТ, Высокогорский р-н, с. Высокая гора, ул.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Центральная, д. 3, оф.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1151690052073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1616028037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1 353 560,39 руб.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42469055, 15.01.2024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«Фарммедполис РТ»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РФ, 422623, РТ, Лаишевский м.р-н, с.п. Большекабанское, с. Большие кабаны, ул. Выставочная, зд. 1а, помещ. 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1181690045679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1660313668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890 108,45 руб.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42469289, 15.01.2024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«Регионстрой»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РФ, 422840, РТ, Спасский р-н, г. Болгар, ул. Нагаева, зд. 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1121677001555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1637007687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699 757,63 руб.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EB6B0C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42469301, 15.01.2024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«Кампласт»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РФ, 423556, РТ, Нижнекамский р-н, г. Нижнекамск, ул. Якты, 11К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1031619005362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1651036312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ГКУ «ЦРПП МСП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Субсидия,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995 939,47 руб.</w:t>
            </w:r>
          </w:p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B0C" w:rsidRPr="00750587" w:rsidRDefault="00EB6B0C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Субсидия</w:t>
            </w:r>
          </w:p>
        </w:tc>
      </w:tr>
      <w:tr w:rsidR="00500B8B" w:rsidRPr="00750587" w:rsidTr="00E918B3">
        <w:tc>
          <w:tcPr>
            <w:tcW w:w="158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t>Некоммерческая организация «Гарантийный фонд Республики Татарстан»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39888899 от 07.04.2023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"АЗ АТОМ"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Г. КАЗАНЬ, УЛ. ВОССТАНИЯ, Д. 100, КОРПУС 46 ПОМЕЩЕНИЕ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1111690047952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1660155595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05.08.2026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40079219от 19.05.2023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ВАРЛАМОВ ДЕНИС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РЕСПУБЛИКА ТАТАРСТАН, Г. КАЗАНЬ, ул. Коммунаров,д.2, кв.442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322169000169491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165606418861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41111250 от 01.06.2023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ОБЩЕСТВО С ОГРАНИЧЕННОЙ ОТВЕТСТВЕННОСТЬЮ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"ИЗОЛТЕКС"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422624, РЕСПУБЛИКА ТАТАРСТАН, Р-Н ЛАИШЕВСКИЙ, С.СТОЛБИЩЕ, УЛ.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СОВЕТСКАЯ, Д.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1171690081221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1624016010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Некоммерческая организация «Гарантийный 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41430480 от 14.07.2023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"ТАЙМ"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420080 РЕСПУБЛИКА ТАТАРСТАН Г. КАЗАНЬ ПР-КТ ИБРАГИМОВА Д. 58 ПОМЕЩ. 705,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1171690065579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1658200593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41703439 от 05.09.2023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СЕМЕНОВА НАРГИЗА НАИЛОВНА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Республика Татарстан (Татарстан), г Казань, ул Короленко, д. 33а, кв. 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318169000205650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121635233502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02.01.2027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41703441 от 05.09.2023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"РУНА"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423814, Республика Татарстан, г. НАБЕРЕЖНЫЕ ЧЕЛНЫ, Б-Р КОЛ ГАЛИ,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Д. 15, ОФИС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1221800021431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1841107579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42022500 от 02.10.2023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"МОДНЫЙ ДОМ "ВАИМ"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респ. Татарстан, г. Казань, ул. Зирекле, д.48А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1101690069216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1660147700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29.01.2027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42022575 от 16.10.2023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422558, Республика Татарстан, р-н Верхнеуслонский, п. Янга-Юл, ул. Центральная, д.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12.02.2027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42285357 от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23.11.2023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ГАЙСИН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РУСЛАН РИНАДОВИЧ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420064, Республика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Татарстан, г. Казань, ул. Баки Урманче, д. 10, кв. 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323169000031335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16591808630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Некоммерчес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оборотные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39888917 от 13.04.2023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"МАЯК"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респ. Татарстан, г. Казань, ул. Портовая, д.19, каб.212/2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1121690040185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1655245780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7 420,00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13.04.2025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36851731 от 15.02.2023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ПРОИЗВОДСТВЕННО-КОММЕРЧЕСКАЯ ФИРМА "ТЕХДРЕВТАРА"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Г. НАБЕРЕЖНЫЕ ЧЕЛНЫ, УЛ АКАДЕМИКА КОРОЛЕВА, Д. 37, КВ. 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1021602029195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1663000575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14.06.2028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41430508 от 20.07.2023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"КИРБЕР"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420059 РЕСПУБЛИКА ТАТАРСТАН Г. КАЗАНЬ УЛ. ОРЕНБУРГСКИЙ ТРАКТ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Д. 20А КАБИНЕТ 403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1201600069076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1659211051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19 145,50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41451374 от 14.08.2023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"КВАРЦИН"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420051, РОССИЯ, РЕСП. ТАТАРСТАН, ГОРОД КАЗАНЬ Г.О., КАЗАНЬ Г., КАЗАНЬ Г., СЕВЕРО-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ЗАПАДНАЯ УЛ., ЗД. 14, ПОМЕЩ. 1001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1211600049198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1658233101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39675937 от 06.03.2023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"БАЗИС - ТЕРРА"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420094, респ. Татарстан, г. Казань, ул. Голубятникова, д.20А, пом.1-16-2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1131690009989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1659128300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54 000,00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39676001 от 27.03.2023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"ФОСФОРОС"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г. Казань, ул. Васильченко, д.21Б, офис 16А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1121690032969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1658135383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25.07.2026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41111249 от 01.06.2023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 "ЮНАЙТЕД КЭТАЛИСТ ТЕКНОЛОДЖИС"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423574, Республика Татарстан (Татарстан),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 НИЖНЕКАМСК, УЛ СОБОЛЕКОВСКАЯ, ЗД. 34,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ОФИС 222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1201600092650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1658229641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41111259 от 02.06.2023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"ПРОИЗВОДСТВЕННОЕ ОБЪЕДИНЕНИЕ ВОЛГА"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422772, респ. Татарстан, м.р-н Пестречинский, с.п. Кощаковское, с. Кощаково, ул. Комсомольская, д.1М, пом.21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1211600014450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1633010752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11.03.2025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41430444 от 05.07.2023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НОСТЬЮ "СИНТЕЗ-ТРЕЙД"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420054, Республика Татарстан, г. Казань, ул. Техническая, д.52, офис 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1131690054275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1659133100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7 500,00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41430527 от 27.07.2023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"АЛЬФА ПЛЮС - ГРУЗОВАЯ ИНДУСТРИЯ"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423802,Республика Татарстан ,г. Набережные Челны, пр-кт им Мусы Джалиля, д. 70,кв. 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1211600035844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1650402132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41451334 от 03.08.2023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"ОПУ-30"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423410, респ. Татарстан, м.р-н Альметьевский, с.п. Верхнемактаминское, кв-л 320004, д.654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1061658038892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1658073183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41451344 от 04.08.2023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"ТЕХСПЕЦ"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г. Набережные Челны, проезд Тэцовский,д.50 ,каб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1141650019565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1650295716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02.12.2025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41451390 от 17.08.2023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"ТЕХНОРЕМСТРОЙ-КАЗАНЬ"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420051, респ. Татарстан, г. Казань, ул. Автосервисная, д.6, оф.1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1021603632710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1660047335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69 900,00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12.12.2028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инвестиции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42022634 от 23.10.2023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ОБЩЕСТВО С ОГРАНИЧЕННОЙ ОТВЕТСТВЕННОСТЬЮ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"ПРОИЗВОДСТВЕННОЕ ОБЪЕДИНЕНИЕ ВОЛГА"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422772, респ. Татарстан, м.р-н Пестречинский, с.п. Кощаковское, с. Кощаково, ул.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Комсомольская, д.1М, пом.21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1211600014450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1633010752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Некоммерческая организация «Гарантийный 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42285313 от 14.11.2023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"ПРОИЗВОДСТВЕННОЕ ОБЪЕДИНЕНИЕ ВОЛГА"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422772, респ. Татарстан, м.р-н Пестречинский, с.п. Кощаковское, с. Кощаково, ул. Комсомольская, д.1М, пом.21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1211600014450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1633010752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14.03.2027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40079240 от 24.05.2023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"ПРОИЗВОДСТВЕННО-ИНВЕСТИЦИОННАЯ КОМПАНИЯ "СИНЛАНДЕ"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респ. Татарстан, г. Набережные Челны, ул. Моторная, Зд.11А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1171690088052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1650353090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21.09.2028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41451340 от 03.08.2023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"ПРОИЗВОДСТВЕННО-ИНВЕСТИЦИОННАЯ КОМПАНИЯ "СИНЛАНДЕ"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респ. Татарстан, г. Набережные Челны, ул. Моторная, Зд.11А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1171690088052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1650353090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36652384 от 23.01.2023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НОСТЬЮ "М-СЕТ"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423800, Республика Татарстан, г. Набережные Челны, пр-д Трубный д.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38/17, офис 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1151650013382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1650313323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29.03.2025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36652386 от 23.01.2023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"КАМСКИЙ ЗАВОД ПРОМЫШЛЕННОГО ОБОРУДОВАНИЯ"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Татарстан, г. Нижнекамск, ул. Чистопольская, 17, кор.1, офис 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1161690113640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1651077870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23.05.2026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36652401 от 30.01.2023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"ТСК ПРОФИЛЬ"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РТ, г. Казань, ул. Тверская, д.9Б, пом.1002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1101690073430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1658122930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20.05.2028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инвестиции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36851738 от 20.02.2023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Минеева Надежда Васильевна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423623, Татарстан Респ, Елабужский р-н, с Новая Анзирка, ул Полевая, д 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311165003500066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165001099271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36851739 от 20.02.2023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"ТОРГОВАЯ ПРОИЗВОДСТВЕННАЯ КОМПАНИЯ ДОКСАЛ"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, г. Набережные Челны, проезд Ремонтный, д 29, кв/офис 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1181690099513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1650372199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36851749 от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21.02.2023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ОБЩЕСТВО С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ОГРАНИЧЕННОЙ ОТВЕТСТВЕННОСТЬЮ "ПК ТЕРМОСТАЛЬ"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420053, Республика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Татарстан, г. Казань, ул. 1-я Вольская, д. 26, помещ.4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1171690128433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1660305956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оборотные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39675988 от 22.03.2023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"ПФ СТРОЙСТИЛЬ"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423801, Республика Татарстан, г. Набережные Челны,ул. Лермонтова, ЗД 35А, пом 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1201600024284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1650389724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39676016 от 31.03.2023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ЗАВОД МЕТАЛЛОКОНСТРУКЦИЙ "МЕТЛАЙН"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респ. Татарстан, г. Набережные Челны, ул. Промышленная, д.49, оф.14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1181690050684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1650365709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16 050,00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29.07.2026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39888960 от 27.04.2023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Хабибрахманов Эльфат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423892, Татарстан Респ, р-н Тукаевский, п Сосновый Бор, ул Молодежная, д. 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307168227600033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163901299505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40079196 от 12.05.2023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СК "КАМА ИНВЕСТ"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ТАТАРСТАН, Г. КАЗАНЬ, УЛ. ГЛАДИЛОВА, Д. 35,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ОФИС 406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1191690067690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1656109268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40079233 от 24.05.2023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ОБЩЕСТВО С ОГРАНИЧЕННОЙ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ОТВЕТСТВЕННОСТЬЮ "СТРОИТЕЛЬНАЯ КОМПАНИЯ ИНТЕГРАЛ - НК"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423570 Республика Татарстан (Татарстан) М.Р-Н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НИЖНЕКАМСКИЙ Г.П. ГОРОД НИЖНЕКАМСК Г НИЖНЕКАМСК ТЕР. ПРОМЗОНА ТЕР. ПРОМЗОНА ОФИС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1201600026308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1651086909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Некоммерческая организация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7 500,00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40079264 от 30.05.2023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"ТОЧНАЯ ТОКАРКА"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Г НАБЕРЕЖНЫЕ ЧЕЛНЫ, УЛ МОТОРНАЯ,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ЗД. 11А, ПОМЕЩ.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1211600070021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1650406313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инвестиции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40079265 от 30.05.2023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"СТАЛЬ-МЕТАЛЛ"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 Г КАЗАНЬ, ТЕР. ХИМГРАД,Д. 126,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ОФИС 113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1151690105973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1658186010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14 637,15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инвестиции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41111258 от 02.06.2023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"МЕТАЛЛЕК"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420073, Республика Татарстан (Татарстан), Г. КАЗАНЬ, УЛ. СЕДОВА, Д. 2,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ЭТ/ПОМ 2/6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1201600060936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1660349791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30.09.2028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инвестиции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41111294 от 14.06.2023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ХАРИТОНОВ ВЛАДИСЛАВ ЮРЬЕВИЧ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422532, Республика Татарстан, Зеленодольский р-н, пгт. Васильево, ул. Дальняя, д. 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310167311800041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162002999953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1 250,00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12.10.2025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41430488 от 17.07.2023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НОСТЬЮ "ПФ СТРОЙСТИЛЬ"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423801, Республика Татарстан, г. Набережные Челны,ул.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Лермонтова, ЗД 35А, пом 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1201600024284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1650389724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41430538 от 31.07.2023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"УПРАВЛЯЮЩАЯ КОМПАНИЯ "АК РЕНТА"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Г НАБЕРЕЖНЫЕ ЧЕЛНЫ, ПР-Д АВТОСБОРОЧНЫЙ,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Д. 58, ПОМ В ОСЯХ (1-5)/(М-Ш)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1151690062886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1657198550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41451387 от 16.08.2023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"ПЕРВАЯ ВЕНТИЛЯЦИОННАЯ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РТ, г. Казань, ул. КСКА, д.3, офис 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1191690042147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1655418136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41451423 от 25.08.2023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"ТИРОТЕХ"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ТАТАРСТАН, КАЗАНЬ ГОРОД, МАГИСТРАЛЬНАЯ УЛИЦА, ДОМ 86, ОФИС 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1141690074580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1624447271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23.12.2028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инвестиции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42022540 от 11.10.2023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"СТРОИТЕЛЬНАЯ КОМПАНИЯ ИНТЕГРАЛ - НК"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 Республика Татарстан (Татарстан) М.Р-Н НИЖНЕКАМСКИЙ Г.П. ГОРОД НИЖНЕКАМСК Г НИЖНЕКАМСК ТЕР. ПРОМЗОНА ТЕР. ПРОМЗОНА ОФИС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1201600026308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1651086909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08.02.2027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42022552 от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ОБЩЕСТВО С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ОГРАНИЧЕННОЙ ОТВЕТСТВЕННОСТЬЮ "ЧЕЛНЫЛАЗЕР"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423838, респ.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Татарстан, г. Набережные Челны, ул. Вторая Береговая, д.35, кв.125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1201600039662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1650391650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оборотные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42022599 от 18.10.2023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ГРУППА КОМПАНИЙ "КИП-СЕРВИС"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420015, Республика Татарстан, г. Казань, ул. Гоголя, д.3А, офис 401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1151690024716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1655324135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15.02.2027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41451341 от 04.08.2023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"КИПКАМ"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г.Набережные Челны, пр-кт Казанский, зд. 129/2, офис 2/10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1181690076688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1650369196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2 050,00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41451349 от 08.08.2023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 ИННОВАЦИОННО - ВНЕДРЕНЧЕСКАЯ ФИРМА " МЕДФАРМСЕРВИС" 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420127, Республика Татарстан (Татарстан),Г. КАЗАНЬ,УЛ. ПОБЕЖИМОВА,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Д. 36, ПОМЕЩ. 1012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1021603280654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1658021555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39888905 от 11.04.2023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ОБЩЕСТВО С ОГРАНИЧЕННОЙ ОТВЕТСТВЕННОСТЬЮ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"РСК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420029, респ. Татарстан, г. Казань, ул. Сибирский Тракт, зд.34, к.2, пом.1000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1161690093608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1657223686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Некоммерческая организация «Гарантийный 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09.08.2030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инвестиции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39888933 от 18.04.2023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"ПРОИЗВОДСТВЕННАЯ КОМПАНИЯ "ЛЕДУС"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РЕСП. ТАТАРСТАН, КАЗАНЬ Г., ВОССТАНИЯ УЛ., Д. 100, ЗД. 10А, ПОМЕЩ. 3-2,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1211600061540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1658234024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2 034,93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04.02.2024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исполнение контракта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39888968 от 28.04.2023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"РЭЙЛЮКС"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422623, респ Татарстан, р-н Лаишевский, с Большие Кабаны, ул Выставочная, 1А, пом 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1151690089451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1659163640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42022706 от 30.10.2023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"ГРУППА ЭНЭЛТ"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420012, респ Татарстан (Татарстан), г Казань, ул Ульянова-Ленина, 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1127746060188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7720740668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43 422,00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42285364 от 27.11.2023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"НТО ЭЛЕКТРО"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422350, респ. Татарстан, м.р-н Апастовский, пгт. Апастово, ул. Красноармейская, д.9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1231600043674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1673004723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26.03.2027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500B8B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42022614 от 20.10.2023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"НЕКСТ"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420071, Республика Татарстан, г. Казань, ул. Парковая,д.26, кв.9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1191690104506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1660339384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Некоммерческая организация «Гарантийный фонд Республики Татарстан»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5 000,00</w:t>
            </w:r>
          </w:p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17.02.2027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8B" w:rsidRPr="00750587" w:rsidRDefault="00500B8B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оборотные средства</w:t>
            </w:r>
          </w:p>
        </w:tc>
      </w:tr>
      <w:tr w:rsidR="003C7B4D" w:rsidRPr="00750587" w:rsidTr="00E918B3">
        <w:tc>
          <w:tcPr>
            <w:tcW w:w="158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lastRenderedPageBreak/>
              <w:t>Некоммерческая микрокредитная компания «Фонд поддержки предпринимательства Республики Татарстан»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t>(Центр микрофинансирования)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41834694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Дубовцева Александра Сергеевна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420064, Республика Татарстан (Татарстан), г Казань, ул Братьев Батталовых, д. 20А, к. 2, кв. 468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321169000124451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165053306899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42340223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Уфимцев Александр Федорович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Республика Татарстан (Татарстан), г Казань, ул Аметьевская магистраль, д. 18, к. 3, кв. 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323169000139614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164511171290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164 050,00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42733966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Валиуллин Камиль Шамилевич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423575, Республика Татарстан (Татарстан), р-н Нижнекамский, г Нижнекамск, пр-кт Строителей, д. 32, кв. 152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322169000149794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165127861120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39950568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Варламов Денис Александрович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Республика Татарстан (Татарстан), г Казань, ул Коммунаров, д. 2, кв. 442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322169000169491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165606418861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18.05.2026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39950575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УНИСЕРВИС - УСПЕХ +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Республика Татарстан (Татарстан), г Казань, ул Декабристов, д. 131, кв. 1021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1051669003132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1661014533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3 820 000,00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21.05.2026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40919092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Ахметова Айгуль Айратовна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423822, Республика Татарстан (Татарстан), г Набережные Челны,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ул Шамиля Усманова, д. 8, кв. 432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323169000058190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165028305563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41319582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А-ПРИНТ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 (Татарстан), г Набережные Челны, пр-кт Набережночелнинский, зд. 60, помещ. 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1141650001613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1650278319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10.07.2026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41834666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Семенова Наргиза Наиловна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Республика Татарстан (Татарстан), г Казань, ул Короленко, д. 33а, кв. 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318169000205650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121635233502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42154800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МОДНЫЙ ДОМ ВАИМ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420088, Республика Татарстан (Татарстан), г Казань, ул Зирекле, д. 48А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1101690069216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1660147700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01.10.2026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42154810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Хатмуллина Диана Ильнуровна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422616, Республика Татарстан (Татарстан), р-н Лаишевский, с Усады, ул Лучистая, д. 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164907510964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17.09.2025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42154867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Багаутдинова Диляра Ривхатовна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422558, Республика Татарстан (Татарстан), р-н Верхнеуслонский, п Янга-Юл, ул Центральная, д.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1 800 000,00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42340393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Гайсин Руслан Ринадович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420064, Республика Татарстан (Татарстан), г Казань, ул Баки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Урманче, д. 10, кв. 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323169000031335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165918086308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42733909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Начарова Александра Николаевна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 (Татарстан), г Набережные Челны, пр-кт Чулман, д. 22, кв. 119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319169000103092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165034737709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42733930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Данилова Елена Николаевна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423827, Республика Татарстан (Татарстан), г Набережные Челны, б-р им Галиаскара Камала, д. 18, кв.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308165017200021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165001911743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42734044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СВЯТАЯ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 Казань, ул Энгельса, д. 1, помещ. 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1181690025340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1656102181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24.12.2025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39875266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Саттаров Наиль Якупович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422521, Татарстан Респ, р-н Зеленодольский, г Зеленодольск, ул Кольцевая, д. 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309167311300090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164800125085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39950520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15.06.2023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Дороненков Александр Анатольевич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423745, Республика Татарстан (Татарстан), р-н Актанышский, с Старое Байсарово, ул Фаррахова, д. 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322169000096591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552100178903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01.05.2026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40919091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Салахиев Роберт Ахматзуфарович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б-р им Хусаина Ямашева, д. 26, кв. 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318169000140226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165009142257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22.05.2026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42154848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Хурамшин Фаниль Наилович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422130, Республика Татарстан (Татарстан), р-н Кукморский, д Арпаяз, ул Береговая, д.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304167934400028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162300018243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4 600 000,00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08.10.2026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42154873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ВОЛГА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422549, Республика Татарстан (Татарстан), р-н Зеленодольский, г Зеленодольск, ул Гайдара, д.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1161690114013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1648043373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23.10.2026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42733856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ПК ЛЕСКОМ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проезд Трубный, д. 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1131650017267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1650271850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4 527 000,00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41834679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ЭФБРАШ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423235, Республика Татарстан (Татарстан), р-н Бугульминский, г Бугульма, ул Сельхозтехники, д. 7А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1151689001815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1645030986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1 589 000,00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42154840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НАНОЭКОХИМ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проезд Хлебный, д.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3 888 888,00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09.10.2026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40919096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СИМПЛ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Татарстан Респ, р-н Нижнекамский, г Нижнекамск, ул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04.06.2028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41547583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Ибрагимов Рамиль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Гасимович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420054, Республика Татарстан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(Татарстан), г Казань, ул Владимира Кулагина, д. 6, кв.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316169000111825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165913599850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21.08.2026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пополнение оборотного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41547597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ПОЛИМЕР ПОВОЛЖЬЕ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 (Татарстан), р-н Тетюшский, г Тетюши, ул 200 лет Тетюшам, д. 14,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3 135 000,00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27.08.2026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41834664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Фазулов Азат Ревгатович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420138, Республика Татарстан (Татарстан), г Казань, пр-кт Победы, д. 46Б, кв. 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311169005600180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165910191075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31.08.2026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41834700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МОСКОВСКИЙ ЗАВОД ИННОВАЦИОННЫХ ТЕХНОЛОГИЙ КРАСОТЫ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 Казань, тер. Химград, д. 113, зд. 5130, пом. 505 (6)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1191690098126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1658222438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42340405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АСКОН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423832, Республика Татарстан (Татарстан), г Набережные Челны, б-р Касимова, д. 11, кв. 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1211600090074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1650408656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42340452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ХАНПЛАСТ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423545, Республика Татарстан (Татарстан), р-н Нижнекамский, с Красная Кадка, ул Рамазанова, д.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1171690047891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1651080248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42733866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ПКФ КАМА ПЛАСТ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422981, Республика Татарстан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(Татарстан), р-н Чистопольский, г Чистополь, ул Энгельса, зд. 131Л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1151677002070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1652023676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пополнение оборотного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42733984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Полканов Виктор Николаевич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Юридический адрес: 423232, Республика Татарстан (Татарстан), р-н Бугульминский, г Бугульма, ул Владимира Ленина, д. 140, кв. 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304164520500111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164500354736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2 466 650,00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42733999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АБМ-ПЛАСТ ГРУПП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Татарстан Респ, р-н Нижнекамский, г Нижнекамск, пр-кт Мира, д. 52, квартира 102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1221600005879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1651090454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33958843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БЕТОН СТОЛИЦА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420141, РЕСПУБЛИКА ТАТАРСТАН, Г. КАЗАНЬ, УЛ. ЮЛИУСА ФУЧИКА,</w:t>
            </w:r>
            <w:r w:rsidRPr="00750587">
              <w:rPr>
                <w:rFonts w:ascii="Times New Roman" w:hAnsi="Times New Roman" w:cs="Times New Roman"/>
                <w:szCs w:val="22"/>
              </w:rPr>
              <w:br/>
              <w:t>Д. 62, КВ.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1161690095632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1659171095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25.01.2025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36685203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Латыпов Иршат Мударисович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420125, Татарстан Респ, г Казань, ул Школьная (Самосырово), д.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313169018300060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166010309061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39875278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МСК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422191, Татарстан Респ, р-н Мамадышский, г Мамадыш, ул Шоссейная, зд. 1А,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1201600062960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1626016249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41834699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Хабибрахманова Юлия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Зинуровна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423832, Республика Татарстан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(Татарстан), г Набережные Челны, пр-кт Дружбы Народов, д. 52/41Б, кв. 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323169000098252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165038804794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4 300 000,00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пополнение оборотного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42733895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НОВАЯ ПРОИЗВОДСТВЕННАЯ КОМПАНИЯ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420021, Республика Татарстан (Татарстан), г Казань, ул Московская, д. 53/6, кв. 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1161690093388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1655358046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4 800 000,00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42734004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Дерябин Александр Евгеньевич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Татарстан Респ, Чистопольский р-н, Чистополь г, Мира ул, дом 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305167703100011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165203054153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4 660 000,00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42734026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БЕТОН СТОЛИЦА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420141, Татарстан Респ, г Казань, ул Юлиуса Фучика, д. 62, кв.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1161690095632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1659171095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33958834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Завод строительных материалов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423931, респ Татарстан, г. Бавлы, р-н Бавлинский, ул. Промышленная, д.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1111688001435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1611009440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4 510 000,00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42733891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Садреев Айрат Мослимович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420030, Республика Татарстан (Татарстан), г Казань, ул Боевая, д. 42а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309169017700065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165605729536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2 290 000,00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39875247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АЛМИР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Татарстан Респ, г Казань, ул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02.04.2026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39875294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15.05.2023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Хабибрахмано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в Эльфат Ринатович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423892, Татарстан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Респ, р-н Тукаевский, п Сосновый Бор, ул Молодежная, д. 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307168227600033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16390129950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НО МКК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850 000,00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пополнение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40919133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 ГРУПП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423825, Республика Татарстан (Татарстан), г Набережные Челны, пр-кт Залесный, д. 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1221600095584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1650418904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41547567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МТК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 (Татарстан), р-н Нижнекамский, г Нижнекамск, ул Индустриальная, д. 4а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1161690106236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1651077750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41834672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ЗЗЧ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423803, Республика Татарстан (Татарстан), г Набережные Челны, ул им Хади Такташа, д. 2, кв. 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1131674004219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1646035793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4 370 000,00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41834702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АХМАМЕТЬЕВСКИЙ  ЭЛЕКТРОМЕХАНИЧЕСКИЙ ЗАВОД ЗАО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 (Татарстан), р-н Буинский, п железнодорожного разъезда Лащи, ул Центральная, д.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41834725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ПРОИЗВОДСТВЕННО-КОММЕРЧЕСКАЯ ФИРМА КАМСКАЯ КУЗНИЦА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проезд Производственный, д. 45, офис Е222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1161690133912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1650334919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41834726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15.10.2023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Гатауллин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Фанис Алфисович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423897, Республика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 (Татарстан), р-н Тукаевский, с Мелекес, ул Центральная, д. 31а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319169000185794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16500264802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НО МКК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3 500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25.09.2026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пополнение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42154815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СТК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Татарстан Респ, р-н Нижнекамский, с Большое Афанасово, ул Магистральная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1171690000833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1651079404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01.10.2026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42340270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РЕОРКС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422773, Республика Татарстан (Татарстан), р-н Пестречинский, д Куюки, ул Звездная, д.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1231600009244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1686024607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42340304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ВЕНДИНГ ПЛЮС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420088, Республика Татарстан (Татарстан), г Казань, ул Академика Арбузова, д. 48, кв. 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1111690027569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1660152788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42733957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РЕОРКС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422773, Республика Татарстан (Татарстан), р-н Пестречинский, д Куюки, ул Звездная, д.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1231600009244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1686024607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42733967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АЛМИР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 Казань, ул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42733995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Никитин Кирилл Алексеевич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420078, Республика Татарстан (Татарстан), г Казань, ул Ильича,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д. 28, кв. 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321169000021903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165620458009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2 580 000,00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41547555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КИПКАМ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пр-кт Казанский, зд. 129/2, офис 2/10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1181690076688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1650369196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4 100 000,00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42154803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ТД ЭКВАТЭЛ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проезд Тозелеш, д. 102, офис 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1121650019150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1650251701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40919111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КЗЭТО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Татарстан Респ, г Казань, ул Вишневского, зд.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3 600 000,00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42340431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НТО ЭЛЕКТРО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422350, Республика Татарстан (Татарстан), р-н Апастовский, пгт Апастово, ул Красноармейская, д.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1231600043674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1673004723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36685187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15.04.2023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НПП ИНФРАРЭДА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420081, Татарстан Респ, г Казань, пр-кт Альберта Камалеева, д. 34в, помещ. 1010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1181690015561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1660308795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19.03.2025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40919130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АВТОШТАМП ПКФ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ул Профильная, д. 38,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1051614062048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1650128793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40919136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МАКСАТРВ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420037, Республика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 (Татарстан), г Казань, ул Чапаева, д. 15, кв. 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1231600017505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1683012970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пополнение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39875277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Сафиуллин Булат Рашитович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422350, Татарстан Респ, р-н Апастовский, пгт Апастово, ул Ленина, д. 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313167332900068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160801675920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1 960 000,00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41319571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Максимов Константин Александрович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421001, Республика Татарстан (Татарстан), г Казань, ул Адоратского, д. 4, кв. 193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2 100 000,00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02.07.2026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42154871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Сафиуллин Булат Рашитович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422350, Республика Татарстан (Татарстан), р-н Апастовский, пгт Апастово, ул Ленина, д. 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313167332900068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160801675920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23.10.2026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42733839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ВЕЛЛИКА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423703, Республика Татарстан (Татарстан), р-н Мензелинский, г Мензелинск, ул Челнинский Тракт, д. 37Г,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1211600012117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1628011341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42733990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КАЗМЕБЕЛЬ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420036, Республика Татарстан (Татарстан), г Казань, ул Белинского, д. 21Б, скл. 2, помещ.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1131690010099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1656068702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42734016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Аббасов Ульфат Шахин оглы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423930, Республика Татарстан (Татарстан), р-н Бавлинский, г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Бавлы, ул С.Сайдашева, д. 27/2, кв. 111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319169000203300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161104977139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5 000 000,00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42734062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Закиров Марат Ильшатович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423846, Республика Татарстан (Татарстан), р-н Тукаевский, д Старые Ерыклы, ул Лесная, д.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315165000008463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165047588596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4 900 000,00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39875255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Мурзин Павел Сергеевич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422616, Татарстан Респ, р-н Лаишевский, с Усады, тер. СНТ Горизонт, д. 324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322169000192761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165919213220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152E75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42340386 от 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Бекмухамбетова Зульфия Хайбалеевна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420081, Республика Татарстан (Татарстан), г Казань, пр-кт Альберта Камалеева, д. 16, кв.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323169000224222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300600072647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42340386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Вдовин Александр Сергеевич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Бирюсовая (Константиновка), д. 36Б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322169000194417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164510505303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27.11.2026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42733873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15.01.2024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Габдрахманова Диляра Рашитовна ИП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422257, Республика Татарстан (Татарстан), р-н Балтасинский, с Янгулово, ул Габдуллы Гарифуллина, д.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317169000167771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165046888597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10.12.2026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3C7B4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40919116</w:t>
            </w:r>
          </w:p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15.07.2023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Инженерно-Диагностический-Центр-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Строймеханизация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423800, Республика Татарстан (Татарстан), г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Набережные Челны, ул Промышленная, д.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1041616001888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1650112200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поддержки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3 000 000,00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25.06.2026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4D" w:rsidRPr="00750587" w:rsidRDefault="003C7B4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пополнение оборотного капитала</w:t>
            </w:r>
          </w:p>
        </w:tc>
      </w:tr>
      <w:tr w:rsidR="001453B4" w:rsidRPr="00750587" w:rsidTr="00E918B3">
        <w:tc>
          <w:tcPr>
            <w:tcW w:w="158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lastRenderedPageBreak/>
              <w:t>Некоммерческая микрокредитная компания «Фонд поддержки предпринимательства Республики Татарстан»</w:t>
            </w:r>
          </w:p>
          <w:p w:rsidR="001453B4" w:rsidRPr="00750587" w:rsidRDefault="001453B4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t>(Центр поддержки экспорта)</w:t>
            </w: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41321925 от 15.08.2023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Смирнова Н.М.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322169000225120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166007014607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7 272,73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Экспортный семинар</w:t>
            </w: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41321613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15.08.2023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"БИО ЭНЕРДЖИ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 Республика Татарстан, г Казань, ул Мазита Гафури, д. 71 к. 3, офис 303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af"/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1655472863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1655472863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7 272,73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Экспортный семинар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41509976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"ВЕЛИКИЙ ШЕЛКОВЫЙ ПУТЬ"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420029, Республика Татарстан, город Казань, ул. Академика Кирпичникова, д. 27, кв. 20 ком.1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1201600053050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1660348639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6 363,64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Экспортный семинар</w:t>
            </w: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34140974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"Волжанин"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420051, Республика Татарстан, Зеленодольский р-н, п Новониколаевский, Овражная ул, д.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1071690038012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1655139397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566 660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Выставка</w:t>
            </w: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42391497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15.12.2023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"ГК Деталь"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 Республика Татарстан, г Казань, Магистральная ул, зд. 86, офис 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1151690094159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1660256508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151 500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Акселерация по программе Школы экспорта РЭЦ "Экспортный форсаж"</w:t>
            </w: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42094731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15.11.2023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"Глобальное партнерство"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420124, Республика Татарстан, город Казань, Меридианная ул., д. 10, кв. 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1161690063611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1657218904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151 500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Акселерация по программе Школы экспорта РЭЦ "Экспортный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форсаж"</w:t>
            </w: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33924538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15.02.2023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"Петербургская50"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420127, Республика Татарстан, г Казань, ул Дементьева, д. 16, офис 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1131690022826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1655267166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708 330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Выставка</w:t>
            </w: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42391799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15.12.2023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Рус"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420054, Республика Татарстан, г Казань, Техническая ул, д. 41а, пом. 309(15)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1051622080817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1655096961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6 363,64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Экспортный семинар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34140983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15.03.2023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"Релиз"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423602, Республика Татарстан, Елабужский р-н, г Елабуга, ул Чапаева, д. 84б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1101650002321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1650204187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566 660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Выставка</w:t>
            </w: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</w:p>
        </w:tc>
      </w:tr>
      <w:tr w:rsidR="005D42DD" w:rsidRPr="00750587" w:rsidTr="00E918B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41510503 </w:t>
            </w:r>
            <w:r w:rsidRPr="00750587">
              <w:rPr>
                <w:rFonts w:ascii="Times New Roman" w:hAnsi="Times New Roman" w:cs="Times New Roman"/>
                <w:color w:val="302D2D"/>
                <w:szCs w:val="22"/>
                <w:shd w:val="clear" w:color="auto" w:fill="FFFFFF"/>
              </w:rPr>
              <w:t>от 15.09.2023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"ПРОИЗВОДСТВЕННОЕ ПРЕДПРИЯТИЕ "ТЕХНОПРАКТИКА"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Татарстан, г Казань, ул Магистральная зд.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1231600015624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1684011634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«Фонд поддержки предпринимательства РТ»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6 363, 64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42DD" w:rsidRPr="00750587" w:rsidRDefault="005D42DD" w:rsidP="00E918B3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Экспортный семинар</w:t>
            </w:r>
          </w:p>
          <w:p w:rsidR="005D42DD" w:rsidRPr="00750587" w:rsidRDefault="005D42DD" w:rsidP="00E918B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50587" w:rsidRPr="00750587" w:rsidTr="008D6234">
        <w:tc>
          <w:tcPr>
            <w:tcW w:w="158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50587">
              <w:rPr>
                <w:rFonts w:ascii="Times New Roman" w:hAnsi="Times New Roman" w:cs="Times New Roman"/>
                <w:b/>
                <w:szCs w:val="22"/>
              </w:rPr>
              <w:t>Некоммерческая микрокредитная компания «Фонд поддержки предпринимательства Республики Татарстан»</w:t>
            </w:r>
          </w:p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b/>
                <w:sz w:val="22"/>
                <w:szCs w:val="22"/>
              </w:rPr>
              <w:t>(Центр «Мой бизнес»)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"ЦПТ"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105, ЭТАЖ 3, КАБИНЕТ 331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1061655055483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1655109226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41615624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"ЦПТ"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420095, РОССИЯ, РЕСП ТАТАРСТАН, ГОРОД КАЗАНЬ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Г.О., КАЗАНЬ Г, ТЕР. ХИМГРАД, Д. 105, ЭТАЖ 3, КАБИНЕТ 331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1061655055483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1655109226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41615673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"ЦПТ"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105, ЭТАЖ 3, КАБИНЕТ 331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1061655055483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1655109226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"ВИПСОН"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102, ПОМЕЩ. 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1171690116795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1658204189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"ВИПСОН"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102, ПОМЕЩ. 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1171690116795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1658204189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560640,00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"ВИПСОН"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102, ПОМЕЩ. 113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1171690116795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1658204189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33963005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 ПОЛЮС"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422540, РЕСПУБЛИКА ТАТАРСТАН (ТАТАРСТАН), Р-Н ЗЕЛЕНОДОЛЬСКИЙ, Г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ЗЕЛЕНОДОЛЬСК, УЛ ФАБРИЧНАЯ, Д. 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1021606755917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1648002641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36540108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 ПОЛЮС"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422540, РЕСПУБЛИКА ТАТАРСТАН (ТАТАРСТАН), Р-Н ЗЕЛЕНОДОЛЬСКИЙ, Г ЗЕЛЕНОДОЛЬСК, УЛ ФАБРИЧНАЯ, Д. 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1021606755917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1648002641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39900441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 ПОЛЮС"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422540, РЕСПУБЛИКА ТАТАРСТАН (ТАТАРСТАН), Р-Н ЗЕЛЕНОДОЛЬСКИЙ, Г ЗЕЛЕНОДОЛЬСК, УЛ ФАБРИЧНАЯ, Д. 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1021606755917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1648002641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360000,00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ИП Султанбикова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 xml:space="preserve">Консультация по вопросам </w:t>
            </w:r>
            <w:r w:rsidRPr="00750587">
              <w:rPr>
                <w:sz w:val="22"/>
                <w:szCs w:val="22"/>
              </w:rPr>
              <w:lastRenderedPageBreak/>
              <w:t>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33962806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Султанбикова Розалия Ильдархановн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304165004200158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165029404077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33963025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33963038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36539962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423570, РЕСПУБЛИКА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</w:t>
            </w:r>
            <w:r w:rsidRPr="00750587">
              <w:rPr>
                <w:sz w:val="22"/>
                <w:szCs w:val="22"/>
              </w:rPr>
              <w:lastRenderedPageBreak/>
              <w:t>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39659434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39659435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40939151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423570, РЕСПУБЛИКА ТАТАРСТАН (ТАТАРСТАН), Р-Н НИЖНЕКАМСКИЙ, Г. НИЖНЕКАМСК, УЛ. СОЛНЕЧНАЯ,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40939155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"СИМПЛ"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423570, РЕСПУБЛИКА ТАТАРСТАН (ТАТАРСТАН), Р-Н НИЖНЕКАМСКИЙ, Г. НИЖНЕКАМСК, УЛ. СОЛНЕЧНАЯ, Д. 39А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1181690075654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1651083249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33963026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"ЭКОСИСТЕМА"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 (ТАТАРСТАН), М.Р-Н НИЖНЕКАМСКИЙ, Г.П. ГОРОД НИЖНЕКАМСК, Г НИЖНЕКАМСК, УЛ ИНДУСТРИАЛЬНА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Я, ЗД.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1211600028551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1651088783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36539965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"ЭКОСИСТЕМА"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 (ТАТАРСТАН), М.Р-Н НИЖНЕКАМСКИЙ, Г.П. ГОРОД НИЖНЕКАМСК, Г НИЖНЕКАМСК, УЛ ИНДУСТРИАЛЬНАЯ, ЗД. 2Б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1211600028551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1651088783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33963033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39942706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39942707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39942713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39942714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39942715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41362121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41537889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41907586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ИП Гимадиева Наталья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 xml:space="preserve">Консультационные услуги по </w:t>
            </w:r>
            <w:r w:rsidRPr="00750587">
              <w:rPr>
                <w:sz w:val="22"/>
                <w:szCs w:val="22"/>
              </w:rPr>
              <w:lastRenderedPageBreak/>
              <w:t>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41907588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41907590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Гимадиева Наталья Евгеньевна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322169000185804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166100567003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33963045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Ибрагимов Модарис Мирзаевич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316167400052422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160400941476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Ибрагимов Модарис Мирзаевич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316167400052422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160400941476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33963119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"БОКС ЛЕНД"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420036, РЕСПУБЛИКА ТАТАРСТАН (ТАТАРСТАН), Г.О. ГОРОД КАЗАНЬ, Г КАЗАНЬ, УЛ ВОСХОД, ЗД. 49Б, ЭТАЖ 1, ПОМЕЩ.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1171690106246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1656100427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42720318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"БОКС ЛЕНД"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420036, РЕСПУБЛИКА ТАТАРСТАН (ТАТАРСТАН), Г.О. ГОРОД КАЗАНЬ, Г КАЗАНЬ, УЛ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ВОСХОД, ЗД. 49Б, ЭТАЖ 1, ПОМЕЩ.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1171690106246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1656100427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33963121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"ДЕЛЬТА"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Г. КАЗАНЬ, УЛ. ВИШНЕВСКОГО, Д. 26, КОРПУС 1 ПОМЕЩЕНИЕ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1131690049402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1655273561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"ДЕЛЬТА"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Г. КАЗАНЬ, УЛ. ВИШНЕВСКОГО, Д. 26, КОРПУС 1 ПОМЕЩЕНИЕ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1131690049402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1655273561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33963125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Валиева Эльвира Галиевна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322169000075650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027620349083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Валиева Эльвира Галиевна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322169000075650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027620349083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42442508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Валиева Эльвира Галиевна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322169000075650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027620349083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42613820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42613821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42613822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42613823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42613824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42721319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42721399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Ямалова Альмира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317169000116421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160400144706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33962874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"ЭНЕРГОСЕРВИСКОМПЛЕКТ"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423457, РЕСПУБЛИКА ТАТАРСТАН (ТАТАРСТАН), М.Р-Н АЛЬМЕТЬЕВСКИЙ, Г.П. ГОРОД АЛЬМЕТЬЕВСК, Г АЛЬМЕТЬЕВСК, УЛ ГАФИАТУЛЛИНА, Д. 2, КВ. 235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1181690088480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1644093126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"ЭНЕРГОСЕРВИСКОМПЛЕКТ"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423457, РЕСПУБЛИКА ТАТАРСТАН (ТАТАРСТАН), М.Р-Н АЛЬМЕТЬЕВСКИЙ, Г.П. ГОРОД АЛЬМЕТЬЕВСК, Г АЛЬМЕТЬЕВСК, УЛ ГАФИАТУЛЛИНА, Д. 2, КВ. 235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1181690088480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1644093126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"ПРОМВЕНТИЛЯЦИЯ"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423453, РЕСПУБЛИКА ТАТАРСТАН (ТАТАРСТАН), Р-Н АЛЬМЕТЬЕВСКИЙ, Г. АЛЬМЕТЬЕВСК, УЛ. ГЕОФИЗИЧЕСКАЯ, ЗД 58/3,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1201600037363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1644096624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"ПРОМВЕНТИЛЯЦИЯ"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423453, РЕСПУБЛИКА ТАТАРСТАН (ТАТАРСТАН), Р-Н АЛЬМЕТЬЕВСКИЙ, Г. АЛЬМЕТЬЕВСК, УЛ.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ГЕОФИЗИЧЕСКАЯ, ЗД 58/3,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1201600037363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1644096624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33962908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"ПРОМВЕНТИЛЯЦИЯ"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423453, РЕСПУБЛИКА ТАТАРСТАН (ТАТАРСТАН), Р-Н АЛЬМЕТЬЕВСКИЙ, Г. АЛЬМЕТЬЕВСК, УЛ. ГЕОФИЗИЧЕСКАЯ, ЗД 58/3,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1201600037363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1644096624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33962913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"ПРОМВЕНТИЛЯЦИЯ"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423453, РЕСПУБЛИКА ТАТАРСТАН (ТАТАРСТАН), Р-Н АЛЬМЕТЬЕВСКИЙ, Г. АЛЬМЕТЬЕВСК, УЛ. ГЕОФИЗИЧЕСКАЯ, ЗД 58/3,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1201600037363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1644096624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"ПРОМВЕНТИЛЯЦИЯ"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423453, РЕСПУБЛИКА ТАТАРСТАН (ТАТАРСТАН), Р-Н АЛЬМЕТЬЕВСКИЙ, Г. АЛЬМЕТЬЕВСК, УЛ. ГЕОФИЗИЧЕСКАЯ, ЗД 58/3,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1201600037363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1644096624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"ПРОМВЕНТИЛЯЦИЯ"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423453, РЕСПУБЛИКА ТАТАРСТАН (ТАТАРСТАН), Р-Н АЛЬМЕТЬЕВСКИЙ, Г. АЛЬМЕТЬЕВСК, УЛ. ГЕОФИЗИЧЕСКАЯ, ЗД 58/3,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1201600037363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1644096624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33962888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422550,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РЕСПУБЛИКА ТАТАРСТАН (ТАТАРСТАН), Р-Н ЗЕЛЕНОДОЛЬСКИЙ, Г. ЗЕЛЕНОДОЛЬСК, УЛ. ШУСТОВА, Д. 4А, ОФИС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1151673001941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1648041231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 xml:space="preserve">Иные </w:t>
            </w:r>
            <w:r w:rsidRPr="00750587">
              <w:rPr>
                <w:sz w:val="22"/>
                <w:szCs w:val="22"/>
              </w:rPr>
              <w:lastRenderedPageBreak/>
              <w:t>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36539402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 (ТАТАРСТАН), Р-Н ЗЕЛЕНОДОЛЬСКИЙ, Г. ЗЕЛЕНОДОЛЬСК, УЛ. ШУСТОВА, Д. 4А, ОФИС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1151673001941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1648041231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36539842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 (ТАТАРСТАН), Р-Н ЗЕЛЕНОДОЛЬСКИЙ, Г. ЗЕЛЕНОДОЛЬСК, УЛ. ШУСТОВА, Д. 4А, ОФИС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1151673001941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1648041231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36539844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 (ТАТАРСТАН), Р-Н ЗЕЛЕНОДОЛЬСКИЙ, Г. ЗЕЛЕНОДОЛЬСК, УЛ. ШУСТОВА, Д. 4А, ОФИС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1151673001941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1648041231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36539848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422550, РЕСПУБЛИКА ТАТАРСТАН (ТАТАРСТАН), Р-Н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ЗЕЛЕНОДОЛЬСКИЙ, Г. ЗЕЛЕНОДОЛЬСК, УЛ. ШУСТОВА, Д. 4А, ОФИС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1151673001941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1648041231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36539852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 (ТАТАРСТАН), Р-Н ЗЕЛЕНОДОЛЬСКИЙ, Г. ЗЕЛЕНОДОЛЬСК, УЛ. ШУСТОВА, Д. 4А, ОФИС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1151673001941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1648041231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36539996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 (ТАТАРСТАН), Р-Н ЗЕЛЕНОДОЛЬСКИЙ, Г. ЗЕЛЕНОДОЛЬСК, УЛ. ШУСТОВА, Д. 4А, ОФИС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1151673001941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1648041231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33962933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"ЕВРООКНА ПЛЮС"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423330, РЕСПУБЛИКА ТАТАРСТАН (ТАТАРСТАН), М.Р-Н АЗНАКАЕВСКИЙ, Г.П. ГОРОД АЗНАКАЕВО, Г АЗНАКАЕВО, УЛ Г.ХАСАНШИНОЙ, Д. 12,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1211600089073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1689000562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33962939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Галимзянов Инсаф Ильгамович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319169000053324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161001674598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33962989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"ЯПОНСКИЕ КОНДИЦИОНЕРЫ"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Г. КАЗАНЬ, УЛ. КАЛИНИНА, Д.60, ПОМЕЩЕНИЕ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1051622019745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1655091040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34355284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"ЯПОНСКИЕ КОНДИЦИОНЕРЫ"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Г. КАЗАНЬ, УЛ. КАЛИНИНА, Д.60, ПОМЕЩЕНИЕ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1051622019745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1655091040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34355285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"ЯПОНСКИЕ КОНДИЦИОНЕРЫ"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Г. КАЗАНЬ, УЛ. КАЛИНИНА, Д.60, ПОМЕЩЕНИЕ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1051622019745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1655091040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"ЯПОНСКИЕ КОНДИЦИОНЕРЫ"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Г. КАЗАНЬ, УЛ. КАЛИНИНА, Д.60, ПОМЕЩЕНИЕ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1051622019745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1655091040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"ЯПОНСКИЕ КОНДИЦИОНЕРЫ"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Г. КАЗАНЬ, УЛ. КАЛИНИНА, Д.60, ПОМЕЩЕНИЕ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1051622019745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1655091040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"ЯПОНСКИЕ КОНДИЦИОНЕРЫ"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420043, РЕСПУБЛИКА ТАТАРСТАН (ТАТАРСТАН), Г.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КАЗАНЬ, УЛ. КАЛИНИНА, Д.60, ПОМЕЩЕНИЕ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1051622019745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1655091040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33962991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Шайхуллин Ильдар Газинурович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322169000075467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165041272758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Шайхуллин Ильдар Газинурович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322169000075467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165041272758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36539397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"ПРОФИ"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 КАЗАНЬ, УЛ. ВОССТАНИЯ, Д. 100, КОРПУС 205 В ОФИС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1151690076009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1658182827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"ПРОФИ"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 КАЗАНЬ, УЛ. ВОССТАНИЯ, Д. 100, КОРПУС 205 В ОФИС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1151690076009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1658182827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36539446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"ЧЗГК"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РЕСПУБЛИКА ТАТАРСТАН (ТАТАРСТАН), М.Р-Н ЧИСТОПОЛЬСКИЙ, Г.П. ГОРОД ЧИСТОПОЛЬ, Г ЧИСТОПОЛЬ, УЛ ЭНГЕЛЬСА, Д. 127Т, ЭТАЖ 3,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1181690060892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1652025698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36539481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36539722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36539932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39659479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41187368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41187369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41362880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Заводской Евгений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322169000123211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166108518287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36539482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Фанзиль Фархатович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321169000136239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164511493146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42136567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Фанзиль Фархатович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321169000136239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164511493146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36539513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39942643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39943154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40939530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41187206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423740, РЕСПУБЛИКА ТАТАРСТАН (ТАТАРСТАН), Р-Н АКТАНЫШСКИЙ, С. АКТАНЫШ, УЛ. ЦЕНТРАЛЬНАЯ, Д.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41362181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41851055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41851173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42349519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 (ТАТАРСТАН), Р-Н АКТАНЫШСКИЙ, С. АКТАНЫШ, УЛ. ЦЕНТРАЛЬНАЯ, Д.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1181690003725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1604010885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420032, РЕСПУБЛИКА ТАТАРСТАН (ТАТАРСТАН), Г.О. ГОРОД КАЗАНЬ, Г КАЗАНЬ, УЛ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34355424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Г.О. ГОРОД КАЗАНЬ, Г 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Г.О. ГОРОД КАЗАНЬ, Г 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Г.О. ГОРОД КАЗАНЬ, Г 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Г.О. ГОРОД КАЗАНЬ, Г 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36539529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420032, РЕСПУБЛИКА ТАТАРСТАН (ТАТАРСТАН), Г.О. ГОРОД КАЗАНЬ, Г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36539530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Г.О. ГОРОД КАЗАНЬ, Г 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36539536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Г.О. ГОРОД КАЗАНЬ, Г 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36539538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"ВОЛЖСКАЯ ЛАКОКРАСОЧНАЯ КОМПАНИЯ"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Г.О. ГОРОД КАЗАНЬ, Г КАЗАНЬ, УЛ ПЕРВОГО МАЯ, Д. 14, ПОМЕЩ. 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1683002235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34355312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"СТРОЙПРОМСНАБ"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423330, РЕСПУБЛИКА ТАТАРСТАН (ТАТАРСТАН), Р-Н АЗНАКАЕВСКИЙ, Г. АЗНАКАЕВО, УЛ. НИКОЛАЕВА, Д. 10, ОФИС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1161690150654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1643015005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Фаррахов Наркис Мударисович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311167433500032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160400132820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36539579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"РЕГИОН"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РЕСПУБЛИКА ТАТАРСТАН (ТАТАРСТАН), Р-Н ЮТАЗИНСКИЙ, ПГТ УРУССУ, УЛ. УРУССИНСКАЯ, Д. 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1201600015583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36539770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"РЕГИОН"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РЕСПУБЛИКА ТАТАРСТАН (ТАТАРСТАН), Р-Н ЮТАЗИНСКИЙ, ПГТ УРУССУ, УЛ. УРУССИНСКАЯ, Д. 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1201600015583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Сахипгараев Ринат Ришатович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312165103300050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162901924299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39659404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Сахипгараев Ринат Ришатович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312165103300050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162901924299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34355380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34355381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420083, РЕСПУБЛИКА ТАТАРСТАН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поддержки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 xml:space="preserve">Консультационные услуги по мерам </w:t>
            </w:r>
            <w:r w:rsidRPr="00750587">
              <w:rPr>
                <w:sz w:val="22"/>
                <w:szCs w:val="22"/>
              </w:rPr>
              <w:lastRenderedPageBreak/>
              <w:t>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34355382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420083, РЕСПУБЛИКА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</w:t>
            </w:r>
            <w:r w:rsidRPr="00750587">
              <w:rPr>
                <w:sz w:val="22"/>
                <w:szCs w:val="22"/>
              </w:rPr>
              <w:lastRenderedPageBreak/>
              <w:t>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39659688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 "ТАМЕРЛАН"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 КАЗАНЬ, УЛ СОВЕТСКАЯ (КОНСТАНТИНОВКА), Д. 65А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1121690080632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1661034681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34355349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"ПОЛИПРОМ-СРТ"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РЕСПУБЛИКА ТАТАРСТАН (ТАТАРСТАН), М.Р-Н ЧИСТОПОЛЬСКИЙ, Г.П. ГОРОД ЧИСТОПОЛЬ, Г ЧИСТОПОЛЬ, УЛ ЧАСОВАЯ, Д. 33А, КВ.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1221600001677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1677000159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"ПОЛИПРОМ-СРТ"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РЕСПУБЛИКА ТАТАРСТАН (ТАТАРСТАН), М.Р-Н ЧИСТОПОЛЬСКИЙ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, Г.П. ГОРОД ЧИСТОПОЛЬ, Г ЧИСТОПОЛЬ, УЛ ЧАСОВАЯ, Д. 33А, КВ.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1221600001677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1677000159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42136775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"ПОЛИПРОМ-СРТ"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РЕСПУБЛИКА ТАТАРСТАН (ТАТАРСТАН), М.Р-Н ЧИСТОПОЛЬСКИЙ, Г.П. ГОРОД ЧИСТОПОЛЬ, Г ЧИСТОПОЛЬ, УЛ ЧАСОВАЯ, Д. 33А, КВ.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1221600001677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1677000159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Курбанов Ильдар Вазыхович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315168900012883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164304989881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Курбанов Ильдар Вазыхович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315168900012883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164304989881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Курбанов Ильдар Вазыхович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315168900012883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164304989881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Хамматуллин Радис Имамгалиевич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309168230300053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160400978532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ИП Бурмистров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Павел Павлович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321169000115168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160501708162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</w:t>
            </w:r>
            <w:r w:rsidRPr="00750587">
              <w:rPr>
                <w:sz w:val="22"/>
                <w:szCs w:val="22"/>
              </w:rPr>
              <w:lastRenderedPageBreak/>
              <w:t>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36540104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Бурмистров Павел Павлович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321169000115168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160501708162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41017647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Бурмистров Павел Павлович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321169000115168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160501708162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36539697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Терехина Регина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322169000230687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165810362626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36539706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Терехина Регина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322169000230687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165810362626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36539815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Терехина Регина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322169000230687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165810362626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36539817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Терехина Регина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322169000230687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165810362626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36539955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Терехина Регина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322169000230687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165810362626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36539956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Терехина Регина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322169000230687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165810362626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Терехина Регина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322169000230687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165810362626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36539796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Харисов Айдар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319169000162480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165121961457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Харисов Айдар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319169000162480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165121961457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Харисов Айдар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319169000162480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165121961457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Харисов Айдар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319169000162480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165121961457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Харисов Айдар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319169000162480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165121961457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39625082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Харисов Айдар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319169000162480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165121961457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Харисов Айдар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319169000162480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165121961457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36539775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39942687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40012530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420043, РЕСПУБЛИКА ТАТАРСТАН (ТАТАРСТАН), Г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40939375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41622403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"КЗЭТО"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РЕСПУБЛИКА ТАТАРСТАН (ТАТАРСТАН), Г КАЗАНЬ, УЛ ВИШНЕВСКОГО, Д. 24, ОФИС 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1131690037170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1655270472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36539788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"ЛЕСНОЙ"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РЕСПУБЛИКА ТАТАРСТАН (ТАТАРСТАН), Р-Н ЮТАЗИНСКИЙ, ПГТ УРУССУ, УЛ. ЛУГОВАЯ, Д. 29, КВ.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1191690002558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"ЛЕСНОЙ"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423950, РЕСПУБЛИКА ТАТАРСТАН (ТАТАРСТАН), Р-Н ЮТАЗИНСКИЙ, ПГТ УРУССУ, УЛ. ЛУГОВАЯ, Д. 29,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КВ.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1191690002558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39887997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"ЛЕСНОЙ"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РЕСПУБЛИКА ТАТАРСТАН (ТАТАРСТАН), Р-Н ЮТАЗИНСКИЙ, ПГТ УРУССУ, УЛ. ЛУГОВАЯ, Д. 29, КВ.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1191690002558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"ЛЕСНОЙ"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РЕСПУБЛИКА ТАТАРСТАН (ТАТАРСТАН), Р-Н ЮТАЗИНСКИЙ, ПГТ УРУССУ, УЛ. ЛУГОВАЯ, Д. 29, КВ.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1191690002558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"ЛЕСНОЙ"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РЕСПУБЛИКА ТАТАРСТАН (ТАТАРСТАН), Р-Н ЮТАЗИНСКИЙ, ПГТ УРУССУ, УЛ. ЛУГОВАЯ, Д. 29, КВ.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1191690002558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"ЛЕСНОЙ"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РЕСПУБЛИКА ТАТАРСТАН (ТАТАРСТАН), Р-Н ЮТАЗИНСКИЙ, ПГТ УРУССУ, УЛ. ЛУГОВАЯ, Д. 29, КВ.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1191690002558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41017694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"ЛЕСНОЙ"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423950, РЕСПУБЛИКА ТАТАРСТАН (ТАТАРСТАН), Р-Н ЮТАЗИНСКИЙ, ПГТ УРУССУ, УЛ.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ЛУГОВАЯ, Д. 29, КВ.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1191690002558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36539795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"ЭНЕРГОМОНТАЖСТРОЙ"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423930, РЕСПУБЛИКА ТАТАРСТАН (ТАТАРСТАН), М.Р-Н БАВЛИНСКИЙ, Г.П. ГОРОД БАВЛЫ, Г БАВЛЫ, УЛ ПИОНЕРСКАЯ, ЗД. 11В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1141689002542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1611290224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"ЭНЕРГОМОНТАЖСТРОЙ"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423930, РЕСПУБЛИКА ТАТАРСТАН (ТАТАРСТАН), М.Р-Н БАВЛИНСКИЙ, Г.П. ГОРОД БАВЛЫ, Г БАВЛЫ, УЛ ПИОНЕРСКАЯ, ЗД. 11В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1141689002542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1611290224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"ЭНЕРГОМОНТАЖСТРОЙ"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423930, РЕСПУБЛИКА ТАТАРСТАН (ТАТАРСТАН), М.Р-Н БАВЛИНСКИЙ, Г.П. ГОРОД БАВЛЫ, Г БАВЛЫ, УЛ ПИОНЕРСКАЯ, ЗД. 11В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1141689002542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1611290224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"ЭНЕРГОМОНТАЖСТРОЙ"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423930, РЕСПУБЛИКА ТАТАРСТАН (ТАТАРСТАН), М.Р-Н БАВЛИНСКИЙ, Г.П. ГОРОД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БАВЛЫ, Г БАВЛЫ, УЛ ПИОНЕРСКАЯ, ЗД. 11В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1141689002542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1611290224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39625088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"ЭНЕРГОМОНТАЖСТРОЙ"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423930, РЕСПУБЛИКА ТАТАРСТАН (ТАТАРСТАН), М.Р-Н БАВЛИНСКИЙ, Г.П. ГОРОД БАВЛЫ, Г БАВЛЫ, УЛ ПИОНЕРСКАЯ, ЗД. 11В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1141689002542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1611290224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40939497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"ЭНЕРГОМОНТАЖСТРОЙ"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423930, РЕСПУБЛИКА ТАТАРСТАН (ТАТАРСТАН), М.Р-Н БАВЛИНСКИЙ, Г.П. ГОРОД БАВЛЫ, Г БАВЛЫ, УЛ ПИОНЕРСКАЯ, ЗД. 11В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1141689002542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1611290224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"ЭКОПЛАСТ"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422110, РЕСПУБЛИКА ТАТАРСТАН (ТАТАРСТАН), Р-Н КУКМОРСКИЙ, Г. КУКМОР, УЛ. Ф.ЯРУЛЛИНА, Д.10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1121675001018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1623011919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36539980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422527, РЕСПУБЛИКА ТАТАРСТАН (ТАТАРСТАН), М.Р-Н ЗЕЛЕНОДОЛЬСКИЙ, Г.П. ГОРОД ЗЕЛЕНОДОЛЬСК, Г ЗЕЛЕНОДОЛЬСК,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17496,00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39659271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422527, РЕСПУБЛИКА ТАТАРСТАН (ТАТАРСТАН), М.Р-Н ЗЕЛЕНОДОЛЬСКИЙ, Г.П. ГОРОД 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422527, РЕСПУБЛИКА ТАТАРСТАН (ТАТАРСТАН), М.Р-Н ЗЕЛЕНОДОЛЬСКИЙ, Г.П. ГОРОД 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422527, РЕСПУБЛИКА ТАТАРСТАН (ТАТАРСТАН), М.Р-Н ЗЕЛЕНОДОЛЬСКИЙ, Г.П. ГОРОД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39659691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422527, РЕСПУБЛИКА ТАТАРСТАН (ТАТАРСТАН), М.Р-Н ЗЕЛЕНОДОЛЬСКИЙ, Г.П. ГОРОД 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39899968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422527, РЕСПУБЛИКА ТАТАРСТАН (ТАТАРСТАН), М.Р-Н ЗЕЛЕНОДОЛЬСКИЙ, Г.П. ГОРОД 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422527, РЕСПУБЛИКА ТАТАРСТАН (ТАТАРСТАН), М.Р-Н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ЗЕЛЕНОДОЛЬСКИЙ, Г.П. ГОРОД 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41616313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422527, РЕСПУБЛИКА ТАТАРСТАН (ТАТАРСТАН), М.Р-Н ЗЕЛЕНОДОЛЬСКИЙ, Г.П. ГОРОД 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"КЗПА"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422527, РЕСПУБЛИКА ТАТАРСТАН (ТАТАРСТАН), М.Р-Н ЗЕЛЕНОДОЛЬСКИЙ, Г.П. ГОРОД ЗЕЛЕНОДОЛЬСК, Г ЗЕЛЕНОДОЛЬСК, П/Р ПРОМЫШЛЕННАЯ ПЛОЩАДКА ЗЕЛЕНОДОЛЬСК, СТР.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1171690052478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1648045902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39942618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"САБИНСКИЕ ОКНА"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422060, РЕСПУБЛИКА ТАТАРСТАН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(ТАТАРСТАН), Р-Н САБИНСКИЙ, ПГТ БОГАТЫЕ САБЫ, УЛ. ЗАВОДСКАЯ, Д.4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1071675001749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1635007466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поддержки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 xml:space="preserve">Консультационные услуги по мерам </w:t>
            </w:r>
            <w:r w:rsidRPr="00750587">
              <w:rPr>
                <w:sz w:val="22"/>
                <w:szCs w:val="22"/>
              </w:rPr>
              <w:lastRenderedPageBreak/>
              <w:t>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34355440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Культин Олег Валерьевич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322169000147844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164805942789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"НПО "ПАКОЛЬ"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422701, РЕСПУБЛИКА ТАТАРСТАН (ТАТАРСТАН), М.Р-Н ВЫСОКОГОРСКИЙ, С.П. ВЫСОКОГОРСКОЕ, С ВЫСОКАЯ ГОРА, УЛ МЕЛИОРАТОРОВ, ЗД. 20,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1171690068087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1655388837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"ВВС"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 (ТАТАРСТАН), М.Р-Н НИЖНЕКАМСКИЙ, Г.П. ГОРОД НИЖНЕКАМСК, Г НИЖНЕКАМСК, УЛ ИНДУСТРИАЛЬНАЯ, ЗД. 6,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1201600003340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1651086306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"ВВС"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423556, РЕСПУБЛИКА ТАТАРСТАН (ТАТАРСТАН), М.Р-Н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НИЖНЕКАМСКИЙ, Г.П. ГОРОД НИЖНЕКАМСК, Г НИЖНЕКАМСК, УЛ ИНДУСТРИАЛЬНАЯ, ЗД. 6,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1201600003340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1651086306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41017689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"ВВС"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 (ТАТАРСТАН), М.Р-Н НИЖНЕКАМСКИЙ, Г.П. ГОРОД НИЖНЕКАМСК, Г НИЖНЕКАМСК, УЛ ИНДУСТРИАЛЬНАЯ, ЗД. 6,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1201600003340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1651086306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36539944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НПП "ЗСК"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422060, РЕСПУБЛИКА ТАТАРСТАН (ТАТАРСТАН), Р-Н САБИНСКИЙ, ПГТ БОГАТЫЕ САБЫ, УЛ. ШКОЛЬНАЯ, Д. 54А, ЛИТЕР А ПОМЕЩЕНИЕ 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1161690118292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1635011455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36539946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"КТЗ"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РЕСПУБЛИКА ТАТАРСТАН (ТАТАРСТАН), М.Р-Н ВЫСОКОГОРСКИЙ, С.П. ВЫСОКОГОРСКОЕ, ТЕР. ПРОМЫШЛЕННАЯ ЗОНА КИНДЕРИ, ЗД. 17, ОФИС 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1131690071611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1616024593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36539947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Багурин Эдуард Юрьевич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322169000066735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164706126331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36851766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Багурин Эдуард Юрьевич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322169000066735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164706126331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Комплексные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"ТРАНЗИТ"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Г.О. ГОРОД КАЗАНЬ, Г КАЗАНЬ, УЛ ЦЕНТРАЛЬНАЯ (САЛМАЧИ), Д. 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1221600008277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1684001989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"ТРАНЗИТ"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Г.О. ГОРОД КАЗАНЬ, Г КАЗАНЬ, УЛ ЦЕНТРАЛЬНАЯ (САЛМАЧИ), Д. 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1221600008277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1684001989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Ибрагимова Эвелина Артуровна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321169000118341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162402789608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34355505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Волков Роман Сергеевич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307168232000024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162802511212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ИП Волков Роман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Сергеевич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307168232000024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162802511212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НО МКК "Фонд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</w:t>
            </w:r>
            <w:r w:rsidRPr="00750587">
              <w:rPr>
                <w:sz w:val="22"/>
                <w:szCs w:val="22"/>
              </w:rPr>
              <w:lastRenderedPageBreak/>
              <w:t>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39624942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Волков Роман Сергеевич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307168232000024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162802511212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"КОВАНЫЙ ЭЛЕМЕНТ"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422701, РЕСПУБЛИКА ТАТАРСТАН (ТАТАРСТАН), Р-Н ВЫСОКОГОРСКИЙ, С. ВЫСОКАЯ ГОРА, УЛ. ОТРАДНАЯ, Д.118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1071690027804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1616017229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"ТЕХДРЕВТАРА"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 (ТАТАРСТАН), Г.О. ГОРОД НАБЕРЕЖНЫЕ ЧЕЛНЫ, Г НАБЕРЕЖНЫЕ ЧЕЛНЫ, УЛ АКАДЕМИКА КОРОЛЕВА, Д. 37, КВ. 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1021602029195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1663000575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41017615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"ТЕХДРЕВТАРА"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423822, РЕСПУБЛИКА ТАТАРСТАН (ТАТАРСТАН), Г.О. ГОРОД НАБЕРЕЖНЫЕ ЧЕЛНЫ, Г НАБЕРЕЖНЫЕ ЧЕЛНЫ, УЛ АКАДЕМИКА КОРОЛЕВА, Д. 37,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КВ. 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1021602029195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1663000575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41017619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"ТЕХДРЕВТАРА"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 (ТАТАРСТАН), Г.О. ГОРОД НАБЕРЕЖНЫЕ ЧЕЛНЫ, Г НАБЕРЕЖНЫЕ ЧЕЛНЫ, УЛ АКАДЕМИКА КОРОЛЕВА, Д. 37, КВ. 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1021602029195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1663000575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"АВТОТЕХНИК"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УЛ. МАШИНОСТРОИТЕЛЬНАЯ, Д.93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1021602019977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1650070127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"ЦЕНТР РТИ"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420066, РЕСПУБЛИКА ТАТАРСТАН (ТАТАРСТАН), Г. КАЗАНЬ, УЛ. ДЕКАБРИСТОВ, Д. 8, ПОМЕЩ. 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1101690040253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1616020599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40079290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"ЦЕНТР РТИ"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420066, РЕСПУБЛИКА ТАТАРСТАН (ТАТАРСТАН), Г. КАЗАНЬ, УЛ. ДЕКАБРИСТОВ, Д. 8, ПОМЕЩ. 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1101690040253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1616020599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Комплексные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"ЗЭТЗ"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422550, РЕСПУБЛИКА ТАТАРСТАН (ТАТАРСТАН), Р-Н 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ЗЕЛЕНОДОЛЬСКИЙ, Г. ЗЕЛЕНОДОЛЬСК, УЛ. НОВОСТРОИТЕЛЬНАЯ, Д. 22, ОФИС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1191690023953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1648049424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42614050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"ЗЭТЗ"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 (ТАТАРСТАН), Р-Н ЗЕЛЕНОДОЛЬСКИЙ, Г. ЗЕЛЕНОДОЛЬСК, УЛ. НОВОСТРОИТЕЛЬНАЯ, Д. 22, ОФИС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1191690023953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1648049424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39659169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"ГАЗГИДРОСНАБ"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 (ТАТАРСТАН), Г. НАБЕРЕЖНЫЕ ЧЕЛНЫ, УЛ. ШАМИЛЯ УСМАНОВА, Д. 13, ПОДЪЕЗД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1031616025210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1650087723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Яковлев Алексей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317169000173903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165806105400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39659197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Яковлев Алексей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317169000173903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165806105400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39659199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Батталов Адель Ренатович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322169000162935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165913828002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</w:t>
            </w: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lastRenderedPageBreak/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lastRenderedPageBreak/>
              <w:t>39659204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Софьина Елена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319169000102650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165802408362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41908008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Софьина Елена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319169000102650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165802408362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Чванов Владислав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315167400003723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162711243358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Чванов Владислав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315167400003723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162711243358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Чванов Владислав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315167400003723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162711243358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Чванов Владислав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315167400003723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162711243358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41622437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Чванов Владислав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315167400003723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162711243358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Чванов Владислав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315167400003723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162711243358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41622248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41622279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41622360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"ПРОСПЕР"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420102, РЕСПУБЛИКА ТАТАРСТАН (ТАТАРСТАН), Г. КАЗАНЬ, УЛ. ЧКАЛОВА, Д.7, КВ.26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1131690034596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1656070349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Атаджанов Махасим Матякубович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312168808200016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164300734314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Атаджанов Махасим Матякубович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312168808200016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164300734314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Стахеев Павел Николаевич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317169000100779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162710271306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 (ТАТАРСТАН), Г.О. ГОРОД КАЗАНЬ, Г КАЗАНЬ, УЛ РАХИМОВА, Д. 8, ПОМЕЩ/ОФИС 1003/39, КОМ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5137746048380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7720796004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 (ТАТАРСТАН), Г.О. ГОРОД КАЗАНЬ, Г КАЗАНЬ, УЛ РАХИМОВА, Д. 8, ПОМЕЩ/ОФИС 1003/39, КОМ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5137746048380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7720796004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 (ТАТАРСТАН), Г.О. ГОРОД КАЗАНЬ, Г КАЗАНЬ, УЛ РАХИМОВА, Д. 8, ПОМЕЩ/ОФИС 1003/39, КОМ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5137746048380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7720796004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 (ТАТАРСТАН), Г.О. ГОРОД КАЗАНЬ, Г КАЗАНЬ, УЛ РАХИМОВА, Д. 8, ПОМЕЩ/ОФИС 1003/39, КОМ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5137746048380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7720796004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 (ТАТАРСТАН), Г.О. ГОРОД КАЗАНЬ, Г КАЗАНЬ, УЛ РАХИМОВА, Д. 8, ПОМЕЩ/ОФИС 1003/39, КОМ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5137746048380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7720796004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 (ТАТАРСТАН), Г.О. ГОРОД КАЗАНЬ, Г КАЗАНЬ, УЛ РАХИМОВА, Д. 8, ПОМЕЩ/ОФИС 1003/39, КОМ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5137746048380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7720796004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"ЗЯБ-КОНСТРУКЦИЯ"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М.Р-Н ТУКАЕВСКИЙ, С.П. НОВОТРОИЦКОЕ, ТЕР БСИ (БАЗА СТРОИТЕЛЬНОЙ ИНДУСТРИИ), УЛ СТАРОСАРМАНОВСКАЯ, ЗД. 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1051614079593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1650129772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41850670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"ЗЯБ-КОНСТРУКЦИЯ"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М.Р-Н ТУКАЕВСКИЙ, С.П. НОВОТРОИЦКОЕ, ТЕР БСИ (БАЗА СТРОИТЕЛЬНОЙ ИНДУСТРИИ), УЛ СТАРОСАРМАНОВСКАЯ, ЗД. 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1051614079593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1650129772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"ЗЯБ-КОНСТРУКЦИЯ"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М.Р-Н ТУКАЕВСКИЙ, С.П. НОВОТРОИЦКОЕ, ТЕР БСИ (БАЗА СТРОИТЕЛЬНОЙ ИНДУСТРИИ), УЛ СТАРОСАРМАНОВСКАЯ, ЗД. 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1051614079593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1650129772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"ЗЯБ-КОНСТРУКЦИЯ"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М.Р-Н ТУКАЕВСКИЙ, С.П. НОВОТРОИЦКОЕ, ТЕР БСИ (БАЗА СТРОИТЕЛЬНОЙ ИНДУСТРИИ), УЛ СТАРОСАРМАНОВСКАЯ, ЗД. 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1051614079593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1650129772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39624989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ПП "КАМСТАНДАРТ"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423826, РЕСПУБЛИКА ТАТАРСТАН (ТАТАРСТАН), Г. НАБЕРЕЖНЫЕ ЧЕЛНЫ, УЛ. ЛЕНИНГРАДСКАЯ, Д. 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1161650052673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1650324452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41363032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41615651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27539,60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41850875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41851282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ЧИСТОПОЛЬСКОЕ УПП "РЕГЛАН"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40 ЛЕТ ПОБЕДЫ, Д.40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1652002281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"ПРТТ"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Г. КАЗАНЬ, УЛ. КОСМОНАВТОВ, Д. 67, КОРП 1/ПОМ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1201600005012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1660340598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"ПРТТ"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Г. КАЗАНЬ, УЛ. КОСМОНАВТОВ, Д. 67, КОРП 1/ПОМ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1201600005012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1660340598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"ПРТТ"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Г. КАЗАНЬ, УЛ. КОСМОНАВТОВ, Д. 67, КОРП 1/ПОМ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1201600005012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1660340598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"ПРТТ"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Г. КАЗАНЬ, УЛ. КОСМОНАВТОВ, Д. 67, КОРП 1/ПОМ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1201600005012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1660340598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57864,00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"ПРТТ"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Г. КАЗАНЬ, УЛ. КОСМОНАВТОВ, Д. 67, КОРП 1/ПОМ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1201600005012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1660340598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"ПРТТ"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Г. КАЗАНЬ, УЛ. КОСМОНАВТОВ, Д. 67, КОРП 1/ПОМ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1201600005012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1660340598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39659769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"ПРТТ"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Г. КАЗАНЬ, УЛ. КОСМОНАВТОВ, Д. 67, КОРП 1/ПОМ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1201600005012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1660340598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39887722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39887723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39887724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39887798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39887799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КАМЫШЛЫ, Д. 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1141690010901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1659142785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39943163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334764,00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41798867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41851438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41907931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42136527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"ПРЕЗЕНТ"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 (ТАТАРСТАН), Г КАЗАНЬ, УЛ НИКОЛАЯ ЕРШОВА, Д. 49В,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1091690008937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1660124212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"ТЕХНО-ЛОГИКА"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 (ТАТАРСТАН), Г. КАЗАНЬ, УЛ. БУРХАНА ШАХИДИ, Д. 17, ПОМЕЩ. С 2.1.4.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1141650002493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1650279143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"ТЕХНО-ЛОГИКА"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 (ТАТАРСТАН), Г. КАЗАНЬ, УЛ. БУРХАНА ШАХИДИ, Д. 17, ПОМЕЩ. С 2.1.4.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1141650002493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1650279143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Скопин Николай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420085, г. Казань, ул. Обнорского, д. 30а к1 (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305166106800025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166102446540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301680,00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"ПЛАСТИНВЕСТ"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РЕСПУБЛИКА ТАТАРСТАН, КАЗАНЬ ГОРОД, ЯМАШЕВА ПРОСПЕКТ, ДОМ 38, ПОМЕЩЕНИЕ 218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1171690042314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1655386357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"ПЛАСТИНВЕСТ"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РЕСПУБЛИКА ТАТАРСТАН, КАЗАНЬ ГОРОД, ЯМАШЕВА ПРОСПЕКТ, ДОМ 38, ПОМЕЩЕНИЕ 219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1171690042314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1655386357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369288,00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"ПЛАСТИНВЕСТ"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РЕСПУБЛИКА ТАТАРСТАН, КАЗАНЬ ГОРОД, ЯМАШЕВА ПРОСПЕКТ, ДОМ 38, ПОМЕЩЕНИЕ 220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1171690042314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1655386357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МЕЛИОРАТОРНАЯ УЛ, ЗД. 15, АБК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1021601369019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1639021408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МЕЛИОРАТОРНАЯ УЛ, ЗД. 15, АБК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1021601369019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1639021408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МЕЛИОРАТОРНАЯ УЛ, ЗД. 15, АБК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1021601369019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1639021408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МЕЛИОРАТОРНАЯ УЛ, ЗД. 15, АБК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1021601369019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1639021408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39659706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МЕЛИОРАТОРНАЯ УЛ, ЗД. 15, АБК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1021601369019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1639021408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40012599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МЕЛИОРАТОРНАЯ УЛ, ЗД. 15, АБК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1021601369019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1639021408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"ИСТРОМ-С"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422545, РОССИЯ, РЕСП. ТАТАРСТАН, ЗЕЛЕНОДОЛЬСКИЙ М.Р-Н, ГОРОД ЗЕЛЕНОДОЛЬСК Г.П., ЗЕЛЕНОДОЛЬСК Г., КОРОЛЕВА УЛ., ЗД. 26, ОФИС 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1031644203910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1648013192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"ТПК "ТАУФИР"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422110, РЕСПУБЛИКА ТАТАРСТАН, КУКМОРСКИЙ РАЙОН, КУКМОР ГОРОД, ЛЕНИНА УЛИЦА, ДОМ 73, КОРПУС 2 ПОМЕЩЕНИЕ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1131690026489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1616022878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поддержка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"ТЛЕДА"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ТАТАРСТАН, НАБЕРЕЖНЫЕ ЧЕЛНЫ ГОРОД, ЧУЛМАН ПРОСПЕКТ, ДОМ 22, КВАРТИРА 560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1181690063785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1650367470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246480,00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39659403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"ЭВАКЕМ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423450, РЕСПУБЛИКА ТАТАРСТАН, АЛЬМЕТЬЕВСКИЙ РАЙОН, АЛЬМЕТЬЕВСК ГОРОД, ГАФИАТУЛЛИНА УЛИЦА, ДОМ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1161690162260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1644088454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42667626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"ЭВАКЕМ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423450, РЕСПУБЛИКА ТАТАРСТАН, АЛЬМЕТЬЕВСКИЙ РАЙОН, АЛЬМЕТЬЕВСК ГОРОД, ГАФИАТУЛЛИНА УЛИЦА, ДОМ 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1161690162260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1644088454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39659471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"МОДНЫЙ ГОРОД"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420079, РЕСПУБЛИКА ТАТАРСТАН, КАЗАНЬ ГОРОД, НОВО-АРАКЧИНСКАЯ УЛИЦА,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1041624002353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1656027400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ПОВОЛЖЬЕ"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ТАТАРСТАН, ТЕТЮШСКИЙ РАЙОН, ТЕТЮШИ ГОРОД, 200 ЛЕТ ТЕТЮШАМ УЛИЦА, ДОМ 14, ПОМЕЩЕНИЕ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41615775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ПОВОЛЖЬЕ"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ТАТАРСТАН, ТЕТЮШСКИЙ РАЙОН, ТЕТЮШИ ГОРОД, 200 ЛЕТ ТЕТЮШАМ УЛИЦА, ДОМ 14, ПОМЕЩЕНИЕ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ПОВОЛЖЬЕ"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ТАТАРСТАН, ТЕТЮШСКИЙ РАЙОН, ТЕТЮШИ ГОРОД, 200 ЛЕТ ТЕТЮШАМ УЛИЦА, ДОМ 14, ПОМЕЩЕНИЕ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ПОВОЛЖЬЕ"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ТАТАРСТАН, ТЕТЮШСКИЙ РАЙОН, ТЕТЮШИ ГОРОД, 200 ЛЕТ ТЕТЮШАМ УЛИЦА, ДОМ 14, ПОМЕЩЕНИЕ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ПОВОЛЖЬЕ"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ТАТАРСТАН, ТЕТЮШСКИЙ РАЙОН, ТЕТЮШИ ГОРОД, 200 ЛЕТ ТЕТЮШАМ УЛИЦА, ДОМ 14, ПОМЕЩЕНИЕ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41851628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ПОВОЛЖЬЕ"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ТАТАРСТАН, ТЕТЮШСКИЙ РАЙОН, ТЕТЮШИ ГОРОД, 200 ЛЕТ ТЕТЮШАМ УЛИЦА, ДОМ 14, ПОМЕЩЕНИЕ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42391746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"ПОЛИМЕР ПОВОЛЖЬЕ"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422370, РЕСПУБЛИКА ТАТАРСТАН, ТЕТЮШСКИЙ РАЙОН, ТЕТЮШИ ГОРОД, 200 ЛЕТ ТЕТЮШАМ УЛИЦА, ДОМ 14, ПОМЕЩЕНИЕ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1181690070352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1638007810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Шакирова Гузель Габдельбаровна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322169000221090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166000705299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поддержка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Шакирова Гузель Габдельбаровна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322169000221090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166000705299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поддержка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Шакирова Гузель Габдельбаровна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322169000221090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166000705299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поддержка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ФИРМА "ВОСТОК-МОНОЛИТ"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422986, РЕСП ТАТАРСТАН, ЧИСТОПОЛЬСКИЙ Р-Н, ЧИСТОПОЛЬ Г, ЭНГЕЛЬСА УЛ, Д. 129Ц,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1652007191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342420,00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ФИРМА "ВОСТОК-МОНОЛИТ"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422986, РЕСП ТАТАРСТАН, ЧИСТОПОЛЬСКИЙ Р-Н, ЧИСТОПОЛЬ Г, ЭНГЕЛЬСА УЛ, Д. 129Ц,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1031652400229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1652007191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39887926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Мцариашвили Мария Роиновна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320169000103323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165506734944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41615752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Мцариашвили Мария Роиновна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320169000103323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165506734944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 АЛТЫНАЙ"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420066, РОССИЯ, РЕСП. ТАТАРСТАН, ГОРОД КАЗАНЬ Г.О., КАЗАНЬ Г., ПОПЕРЕЧНО-ГРИВСКАЯ УЛ., Д. 25А,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1211600037901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1656119185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Габдрахманова Диляра Рашитовна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317169000167771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165046888597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Габдрахманова Диляра Рашитовна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317169000167771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165046888597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Габдрахманова Диляра Рашитовна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317169000167771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165046888597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39659579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 ПРУЖИННЫЙ ПРОЕКТ"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420073, РОССИЯ, РЕСП. ТАТАРСТАН, ГОРОД КАЗАНЬ Г.О., КАЗАНЬ Г., КАЗАНЬ Г., ГВАРДЕЙСКАЯ УЛ., Д. 11А, ПОМЕЩ. 400,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1161690130931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1660276857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41615811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 ПРУЖИННЫЙ ПРОЕКТ"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420073, РОССИЯ, РЕСП. ТАТАРСТАН, ГОРОД КАЗАНЬ Г.О., КАЗАНЬ Г., КАЗАНЬ Г., ГВАРДЕЙСКАЯ УЛ., Д. 11А, ПОМЕЩ. 400,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1161690130931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1660276857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256264,80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 ПРУЖИННЫЙ ПРОЕКТ"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420073, РОССИЯ, РЕСП. ТАТАРСТАН, ГОРОД КАЗАНЬ Г.О., КАЗАНЬ Г., КАЗАНЬ Г., ГВАРДЕЙСКАЯ УЛ., Д. 11А, ПОМЕЩ. 400,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1161690130931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1660276857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42667351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 ПРУЖИННЫЙ ПРОЕКТ"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420073, РОССИЯ, РЕСП. ТАТАРСТАН, ГОРОД КАЗАНЬ Г.О., КАЗАНЬ Г., КАЗАНЬ Г., ГВАРДЕЙСКАЯ УЛ., Д. 11А, ПОМЕЩ. 400,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1161690130931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1660276857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423963, РЕСПУБЛИКА ТАТАРСТАН, ЮТАЗИНСКИЙ РАЙОН, БАЙРЯКА СЕЛО, ОКТЯБРЯ УЛИЦА, ДОМ 1Б,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1121688000830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1642005773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41362326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"АГРОМИР"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423963, РЕСПУБЛИКА ТАТАРСТАН, ЮТАЗИНСКИЙ РАЙОН, БАЙРЯКА СЕЛО, ОКТЯБРЯ УЛИЦА, ДОМ 1Б,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1121688000830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1642005773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"САЛТАШ"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ТАТАРСТАН, АКТАНЫШСКИЙ РАЙОН, АКТАНЫШ СЕЛО, Р.ИШМУРАТОВА УЛИЦА, ДОМ 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1181690017057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"САЛТАШ"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ТАТАРСТАН, АКТАНЫШСКИЙ РАЙОН, АКТАНЫШ СЕЛО, Р.ИШМУРАТОВА УЛИЦА, ДОМ 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1181690017057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"САЛТАШ"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ТАТАРСТАН, АКТАНЫШСКИЙ РАЙОН, АКТАНЫШ СЕЛО, Р.ИШМУРАТОВА УЛИЦА, ДОМ 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1181690017057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42136747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"САЛТАШ"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423740, РЕСПУБЛИКА ТАТАРСТАН, АКТАНЫШСКИЙ РАЙОН, АКТАНЫШ СЕЛО, Р.ИШМУРАТОВА УЛИЦА, ДОМ 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1181690017057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1604010902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"ЭРВОЛЬТ"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ТАТАРСТАН, ЗЕЛЕНОДОЛЬСКИЙ РАЙОН, ЗЕЛЕНОДОЛЬСК ГОРОД, НОВОСТРОИТЕЛЬНАЯ УЛИЦА, ДОМ 22,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1181690078382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1648048558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Коновалов Дмитрий Викторович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311165114500068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165121987208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Коновалов Дмитрий Викторович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311165114500068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165121987208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Гильмиев Ильфир Фархуллович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315167500006602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163501644757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Гильмиев Ильфир Фархуллович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315167500006602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163501644757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Гильмиев Ильфир Фархуллович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315167500006602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163501644757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"УСПЕХ +"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РОССИЯ, РЕСП. ТАТАРСТАН, ГОРОД КАЗАНЬ Г.О., КАЗАНЬ Г., ДЕКАБРИСТОВ УЛ., Д. 131, ПОМЕЩ. 1023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1051669003132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1661014533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39887801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"УСПЕХ +"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РОССИЯ, РЕСП. ТАТАРСТАН, ГОРОД КАЗАНЬ Г.О., КАЗАНЬ Г., ДЕКАБРИСТОВ УЛ., Д. 131, ПОМЕЩ. 1024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1051669003132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1661014533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39887828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"УСПЕХ +"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РОССИЯ, РЕСП. ТАТАРСТАН, ГОРОД КАЗАНЬ Г.О., КАЗАНЬ Г., ДЕКАБРИСТОВ УЛ., Д. 131, ПОМЕЩ. 1025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1051669003132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1661014533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39942835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"УСПЕХ +"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РОССИЯ, РЕСП. ТАТАРСТАН, ГОРОД КАЗАНЬ Г.О., КАЗАНЬ Г., ДЕКАБРИСТОВ УЛ., Д. 131, ПОМЕЩ. 1026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1051669003132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1661014533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42349559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"УСПЕХ +"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РОССИЯ, РЕСП. ТАТАРСТАН, ГОРОД КАЗАНЬ Г.О., КАЗАНЬ Г., ДЕКАБРИСТОВ УЛ., Д. 131, ПОМЕЩ. 1027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1051669003132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1661014533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"УСПЕХ +"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420034, РОССИЯ, РЕСП. ТАТАРСТАН, ГОРОД КАЗАНЬ Г.О., КАЗАНЬ Г., ДЕКАБРИСТОВ УЛ., Д. 131, ПОМЕЩ. 1028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1051669003132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1661014533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39659746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41187339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41907627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41907675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41907676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42349189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"МИЛЕНА"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20073, РЕСПУБЛИКА ТАТАРСТАН, КАЗАНЬ ГОРОД, АДЕЛЯ КУТУЯ УЛИЦА, 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1021603632698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1660007117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42667535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423231, РЕСПУБЛИКА ТАТАРСТАН, БУГУЛЬМИНСКИЙ РАЙОН, БУГУЛЬМА ГОРОД, СТРОИТЕЛЬНАЯ УЛИЦА,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1131689000321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1645028426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39659705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"ОСНОВА"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420097, РЕСПУБЛИКА ТАТАРСТАН, КАЗАНЬ ГОРОД, ЛЕЙТЕНАНТА ШМИДТА УЛИЦА, ДОМ 48, КОМ 2,3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1171690039718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1655385956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39659740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"СТК"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423548, РОССИЯ, РЕСП ТАТАРСТАН, НИЖНЕКАМСКИЙ М.Р-Н, АФАНАСОВСКОЕ С.П., БОЛЬШОЕ АФАНАСОВО С, МАГИСТРАЛЬНАЯ УЛ, Д. 1/13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1171690000833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1651079404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41615622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"СТК"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423548, РОССИЯ, РЕСП ТАТАРСТАН, НИЖНЕКАМСКИЙ М.Р-Н, АФАНАСОВСКОЕ С.П., БОЛЬШОЕ АФАНАСОВО С, МАГИСТРАЛЬНАЯ УЛ, Д. 1/14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1171690000833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1651079404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"СТК"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423548, РОССИЯ, РЕСП ТАТАРСТАН, НИЖНЕКАМСКИЙ М.Р-Н, АФАНАСОВСКОЕ С.П., БОЛЬШОЕ АФАНАСОВО С, МАГИСТРАЛЬНАЯ УЛ, Д. 1/15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1171690000833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1651079404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42721284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"СТК"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423548, РОССИЯ, РЕСП ТАТАРСТАН, НИЖНЕКАМСКИЙ М.Р-Н, АФАНАСОВСКОЕ С.П., БОЛЬШОЕ АФАНАСОВО С, МАГИСТРАЛЬНАЯ УЛ, Д. 1/16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1171690000833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1651079404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39659772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"АЛЬФА"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420101, РЕСПУБЛИКА ТАТАРСТАН (ТАТАРСТАН), Г. КАЗАНЬ, УЛ. ХУСАИНА МАВЛЮТОВА, Д. 35А, ОФИС 1001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1171690034669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1657236082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"АЛЬМЕТЬЕВСКОЕ РПП "ЮГО-ВОСТОК"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423458, РЕСПУБЛИКА ТАТАРСТАН, АЛЬМЕТЬЕВСКИЙ РАЙОН, АЛЬМЕТЬЕВСК ГОРОД, РИЗЫ ФАХРЕТДИНА УЛИЦА, 59 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1021601624087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1644025302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39855316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"АЛЬМЕТЬЕВСКОЕ РПП "ЮГО-ВОСТОК"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423458, РЕСПУБЛИКА ТАТАРСТАН, АЛЬМЕТЬЕВСКИЙ РАЙОН, АЛЬМЕТЬЕВСК ГОРОД, РИЗЫ ФАХРЕТДИНА УЛИЦА, 59 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1021601624087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1644025302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"АЛЬМЕТЬЕВСКОЕ РПП "ЮГО-ВОСТОК"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423458, РЕСПУБЛИКА ТАТАРСТАН, АЛЬМЕТЬЕВСКИЙ РАЙОН, АЛЬМЕТЬЕВСК ГОРОД, РИЗЫ ФАХРЕТДИНА УЛИЦА, 59 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1021601624087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1644025302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"АЛЬМЕТЬЕВСКОЕ РПП "ЮГО-ВОСТОК"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423458, РЕСПУБЛИКА ТАТАРСТАН, АЛЬМЕТЬЕВСКИЙ РАЙОН, АЛЬМЕТЬЕВСК ГОРОД, РИЗЫ ФАХРЕТДИНА УЛИЦА, 59 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1021601624087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1644025302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41622353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"АЛЬМЕТЬЕВСКОЕ РПП "ЮГО-ВОСТОК"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423458, РЕСПУБЛИКА ТАТАРСТАН, АЛЬМЕТЬЕВСКИЙ РАЙОН, АЛЬМЕТЬЕВСК ГОРОД, РИЗЫ ФАХРЕТДИНА УЛИЦА, 59 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1021601624087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1644025302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"КАЗАНСКОЕ ПРЕДПРИЯТИЕ "ЭЛЕКТРОКОНТАКТ"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СЕРОВА УЛИЦА,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1021603272437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1658003122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"КАЗАНСКОЕ ПРЕДПРИЯТИЕ "ЭЛЕКТРОКОНТАКТ"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СЕРОВА УЛИЦА,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1021603272437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1658003122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"КАЗАНСКОЕ ПРЕДПРИЯТИЕ "ЭЛЕКТРОКОНТАКТ"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СЕРОВА УЛИЦА,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1021603272437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1658003122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39659805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Хадиуллин Нияз Хакимович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316167500052452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165814152926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Хадиуллин Нияз Хакимович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316167500052452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165814152926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Хадиуллин Нияз Хакимович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316167500052452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165814152926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41997510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Хадиуллин Нияз Хакимович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316167500052452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165814152926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39899995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17496,00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420044, РОССИЯ, РЕСП ТАТАРСТАН, ГОРОД КАЗАНЬ Г.О., КАЗАНЬ Г, ЯМАШЕВА ПР-КТ, Д. 36, ЭТАЖ/ПОМЕЩ. 2/№48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1021602844504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1655003727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Хайруллина Диля Сулеймановна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318169000139781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165920684993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39855329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Хайруллина Диля Сулеймановна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318169000139781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165920684993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Хайруллина Диля Сулеймановна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318169000139781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165920684993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38463278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Яруллина Эльмира Ильсуровна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321169000224119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165714995295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39855330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Яруллина Эльмира Ильсуровна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321169000224119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165714995295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Яруллина Эльмира Ильсуровна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321169000224119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165714995295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Яруллина Эльмира Ильсуровна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321169000224119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165714995295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39625204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Габдуллин Владимир Марселевич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304165005100289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165025066483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40012486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Габдуллин Владимир Марселевич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304165005100289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165025066483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Катков Игорь Борисович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314168934200074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164201536174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Катков Игорь Борисович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314168934200074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164201536174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Катков Игорь Борисович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314168934200074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164201536174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Вафина Лилия Ильфировна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315167500002921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163501859657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Вафина Лилия Ильфировна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315167500002921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163501859657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Наиль Гадельзянович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310169030200012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166107641312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Наиль Гадельзянович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310169030200012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166107641312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Наиль Гадельзянович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310169030200012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166107641312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Наиль Гадельзянович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310169030200012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166107641312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41798868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Наиль Гадельзянович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310169030200012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166107641312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Герк Галина Альвисовна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310168834100018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164300970551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39855313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Герк Галина Альвисовна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310168834100018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164300970551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Герк Галина Альвисовна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310168834100018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164300970551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Герк Галина Альвисовна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310168834100018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164300970551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42391467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Герк Галина Альвисовна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310168834100018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164300970551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42667088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Герк Галина Альвисовна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310168834100018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164300970551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40070606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41798851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Гильмутдинова Люция Фагимовна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317169000130776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161100053055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 Ильдар Ильшатович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319169000019643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165607242360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39943194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 Ильдар Ильшатович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319169000019643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165607242360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 Ильдар Ильшатович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319169000019643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165607242360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Гимадиев Ильдар Ильшатович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319169000019643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165607242360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Зубков Алексей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304166011700277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166010855670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39855328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Зубков Алексей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304166011700277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166010855670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39855335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Зубков Алексей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304166011700277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166010855670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Зубков Алексей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304166011700277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166010855670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39943166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"АЛЕКСЕЕВСКАЯ ФХТ"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422900, РЕСПУБЛИКА ТАТАРСТАН, АЛЕКСЕЕВСКИЙ РАЙОН, АЛЕКСЕЕВСКОЕ ПОСЕЛОК ГОРОДСКОГО ТИПА, ПАВЕЛКИНА УЛИЦА, 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1041635600984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1605004130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"АЛЕКСЕЕВСКАЯ ФХТ"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422900, РЕСПУБЛИКА ТАТАРСТАН, АЛЕКСЕЕВСКИЙ РАЙОН, АЛЕКСЕЕВСКОЕ ПОСЕЛОК ГОРОДСКОГО ТИПА, ПАВЕЛКИНА УЛИЦА,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1041635600984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1605004130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"АЛЕКСЕЕВСКАЯ ФХТ"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422900, РЕСПУБЛИКА ТАТАРСТАН, АЛЕКСЕЕВСКИЙ РАЙОН, АЛЕКСЕЕВСКОЕ ПОСЕЛОК ГОРОДСКОГО ТИПА, ПАВЕЛКИНА УЛИЦА,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1041635600984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1605004130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"АСЫЛТАШ"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420039, РОССИЯ, РЕСП. ТАТАРСТАН, ГОРОД КАЗАНЬ Г.О., КАЗАНЬ Г., ВОСХОД УЛ., Д. 22, ПОМЕЩ. 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1171690005376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1655379568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"АСЫЛТАШ"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420039, РОССИЯ, РЕСП. ТАТАРСТАН, ГОРОД КАЗАНЬ Г.О., КАЗАНЬ Г., ВОСХОД УЛ., Д. 22, ПОМЕЩ. 1001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1171690005376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1655379568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"АСЫЛТАШ"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420039, РОССИЯ, РЕСП. ТАТАРСТАН, ГОРОД КАЗАНЬ Г.О., КАЗАНЬ Г., ВОСХОД УЛ., Д. 22, ПОМЕЩ. 1002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1171690005376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1655379568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"АСЫЛТАШ"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420039, РОССИЯ, РЕСП. ТАТАРСТАН, ГОРОД КАЗАНЬ Г.О., КАЗАНЬ Г., ВОСХОД УЛ., Д. 22, ПОМЕЩ.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1171690005376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1655379568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39943167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"ВЕЛИКИЙ ШЕЛКОВЫЙ ПУТЬ"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420029, РЕСПУБЛИКА ТАТАРСТАН, КАЗАНЬ ГОРОД, АКАДЕМИКА КИРПИЧНИКОВА УЛИЦА, ДОМ 27, КВАРТИРА 20 КОМ.1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1201600053050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1660348639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"ВЕЛИКИЙ ШЕЛКОВЫЙ ПУТЬ"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420029, РЕСПУБЛИКА ТАТАРСТАН, КАЗАНЬ ГОРОД, АКАДЕМИКА КИРПИЧНИКОВА УЛИЦА, ДОМ 27, КВАРТИРА 20 КОМ.2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1201600053050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1660348639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41851451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"ВЕЛИКИЙ ШЕЛКОВЫЙ ПУТЬ"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420029, РЕСПУБЛИКА ТАТАРСТАН, КАЗАНЬ ГОРОД, АКАДЕМИКА КИРПИЧНИКОВА УЛИЦА, ДОМ 27, КВАРТИРА 20 КОМ.4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1201600053050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1660348639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42047567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"ВЕЛИКИЙ ШЕЛКОВЫЙ ПУТЬ"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420029, РЕСПУБЛИКА ТАТАРСТАН, КАЗАНЬ ГОРОД, АКАДЕМИКА КИРПИЧНИКОВА УЛИЦА, ДОМ 27, КВАРТИРА 20 КОМ.5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1201600053050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1660348639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42047568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"ВЕЛИКИЙ ШЕЛКОВЫЙ ПУТЬ"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420029, РЕСПУБЛИКА ТАТАРСТАН, КАЗАНЬ ГОРОД, АКАДЕМИКА КИРПИЧНИКОВА УЛИЦА, ДОМ 27, КВАРТИРА 20 КОМ.6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1201600053050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1660348639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"ВЕЛИКИЙ ШЕЛКОВЫЙ ПУТЬ"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420029, РЕСПУБЛИКА ТАТАРСТАН, КАЗАНЬ ГОРОД, АКАДЕМИКА КИРПИЧНИКОВА УЛИЦА, ДОМ 27, КВАРТИРА 20 КОМ.7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1201600053050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1660348639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"МАГИЯ ГЛИНЫ"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420140, РЕСПУБЛИКА ТАТАРСТАН, КАЗАНЬ ГОРОД, СНАЙПЕРСКАЯ УЛИЦА, ДОМ 46Б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1171690126816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1660305667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39854937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Хабриева Резеда Рафхатовна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311169018500091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160900054881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Хабриева Резеда Рафхатовна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311169018500091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160900054881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41537882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Хабриева Резеда Рафхатовна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311169018500091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160900054881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39899969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Ахметшин Дмитрий Рамильевич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322169000214523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245689242150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Ахметшин Дмитрий Рамильевич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322169000214523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245689242150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Ахметшин Дмитрий Рамильевич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322169000214523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245689242150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НПФ "КАЙДЗЕН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ПРОИЗВОДСТВЕННЫЙ ПРОЕЗД, ЗД. 45, ОФИС Д 201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1111650003123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1650220823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НПФ "КАЙДЗЕН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ПРОИЗВОДСТВЕННЫЙ ПРОЕЗД, ЗД. 45, ОФИС Д 201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1111650003123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1650220823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41362936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НПФ "КАЙДЗЕН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ПРОИЗВОДСТВЕННЫЙ ПРОЕЗД, ЗД. 45, ОФИС Д 201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1111650003123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1650220823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41616125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НПФ "КАЙДЗЕН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ПРОИЗВОДСТВЕННЫЙ ПРОЕЗД, ЗД. 45, ОФИС Д 201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1111650003123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1650220823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41616127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НПФ "КАЙДЗЕН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ПРОИЗВОДСТВЕННЫЙ ПРОЕЗД, ЗД. 45, ОФИС Д 201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1111650003123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1650220823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НПФ "КАЙДЗЕН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ПРОИЗВОДСТВЕННЫЙ ПРОЕЗД, ЗД. 45, ОФИС Д 201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1111650003123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1650220823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Гарипов Радис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310169004800028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160906152684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41362760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Гарипов Радис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310169004800028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160906152684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42285391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Гарипов Радис Рашитович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310169004800028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160906152684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Комплексные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"ТУРАН 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ТАТАРСТАН, КАЗАНЬ ГОРОД, ПАТРИСА ЛУМУМБЫ УЛИЦА, 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1121690054177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1660172294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Аслямова Алия Азатовна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311169029800288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165707587633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42722257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Аслямова Алия Азатовна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311169029800288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165707587633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Дубровина Татьяна Валерьевна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304165935500083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165908597840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Махмутова Мадина Мухаметовна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317169000182928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165905417055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"САХТИАН"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ТАТАРСТАН, КАЗАНЬ ГОРОД, БОЛЬШАЯ КРАСНАЯ УЛИЦА, ДОМ 8, ПОМЕЩЕНИЕ 1133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1101690059350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1660145597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Асаева Наталья Александровна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316169000105032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165038352114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17496,00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Асаева Наталья Александровна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316169000105032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165038352114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"ЭБИВОЛЬ"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420021, РОССИЯ, РЕСП. ТАТАРСТАН, ГОРОД КАЗАНЬ Г.О., КАЗАНЬ Г., ТАЗИ ГИЗЗАТА УЛ., Д. 15,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1151690044868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1655329415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"МЮСТЕЛА"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420139, РЕСПУБЛИКА ТАТАРСТАН, КАЗАНЬ ГОРОД, ЮЛИУСА ФУЧИКА УЛИЦА, 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1021602864030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"МЮСТЕЛА"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420139, РЕСПУБЛИКА ТАТАРСТАН, КАЗАНЬ ГОРОД, ЮЛИУСА ФУЧИКА УЛИЦА, 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1021602864030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"МЮСТЕЛА"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420139, РЕСПУБЛИКА ТАТАРСТАН, КАЗАНЬ ГОРОД, ЮЛИУСА ФУЧИКА УЛИЦА,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1021602864030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42391681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"МЮСТЕЛА"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420139, РЕСПУБЛИКА ТАТАРСТАН, КАЗАНЬ ГОРОД, ЮЛИУСА ФУЧИКА УЛИЦА, 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1021602864030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70850,00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"МЮСТЕЛА"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420139, РЕСПУБЛИКА ТАТАРСТАН, КАЗАНЬ ГОРОД, ЮЛИУСА ФУЧИКА УЛИЦА, 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1021602864030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"МЮСТЕЛА"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420139, РЕСПУБЛИКА ТАТАРСТАН, КАЗАНЬ ГОРОД, ЮЛИУСА ФУЧИКА УЛИЦА, 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1021602864030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1655003861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Салахиев Роберт Ахматзуфарович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318169000140226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165009142257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39942840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Салахиев Роберт Ахматзуфарович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318169000140226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165009142257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"УТЗ"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423950, РОССИЯ, РЕСП. ТАТАРСТАН, ЮТАЗИНСКИЙ М.Р-Н, ПОСЕЛОК ГОРОДСКОГО ТИПА УРУССУ Г.П., УРУССУ ПГТ., СЛАВЯНСКИЙ ПЕР., Д.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1221600050671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1689001333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39887821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"СВЯТАЯ"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ТАТАРСТАН, КАЗАНЬ ГОРОД, ЭНГЕЛЬСА УЛИЦА, ДОМ 1, ПОМЕЩЕНИЕ 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1181690025340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1656102181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39900098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ТК "БАРСАВТО"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423838, РЕСП. ТАТАРСТАН, ГОРОД НАБЕРЕЖНЫЕ ЧЕЛНЫ Г.О., НАБЕРЕЖНЫЕ ЧЕЛНЫ Г., НАБЕРЕЖНЫЕ ЧЕЛНЫ Г., ДРУЖБЫ НАРОДОВ ПР-КТ, Д. 29, КВ. 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1211600037725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1650402326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"ТРЕНД"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423458, РОССИЯ, РЕСП. ТАТАРСТАН, АЛЬМЕТЬЕВСКИЙ М.Р-Н, ГОРОД АЛЬМЕТЬЕВСК Г.П., АЛЬМЕТЬЕВСК Г., ТИМИРЯЗЕВА УЛ., Д. 17,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1221600039759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1644100060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"ТРЕНД"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423458, РОССИЯ, РЕСП. ТАТАРСТАН, АЛЬМЕТЬЕВСКИЙ М.Р-Н, ГОРОД АЛЬМЕТЬЕВСК Г.П., АЛЬМЕТЬЕВСК Г., ТИМИРЯЗЕВА УЛ., Д. 17, ПОМЕЩ.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1221600039759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1644100060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Зиннатуллина Адиля Рустемовна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163502749110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41358271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Зиннатуллина Адиля Рустемовна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163502749110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41851062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Зиннатуллина Адиля Рустемовна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163502749110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Зиннатуллина Адиля Рустемовна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163502749110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42136168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Зиннатуллина Адиля Рустемовна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163502749110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ЗАО "АЭМЗ"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ТАТАРСТАН, БУИНСКИЙ РАЙОН, ЖЕЛЕЗНОДОРОЖНОГО РАЗЪЕЗДА ЛАЩИ ПОСЕЛОК, ЦЕНТРАЛЬНАЯ УЛИЦА,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ЗАО "АЭМЗ"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ТАТАРСТАН, БУИНСКИЙ РАЙОН, ЖЕЛЕЗНОДОРОЖНОГО РАЗЪЕЗДА ЛАЩИ ПОСЕЛОК, ЦЕНТРАЛЬНАЯ УЛИЦА,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41850796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ЗАО "АЭМЗ"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ТАТАРСТАН, БУИНСКИЙ РАЙОН, ЖЕЛЕЗНОДОРОЖНОГО РАЗЪЕЗДА ЛАЩИ ПОСЕЛОК, ЦЕНТРАЛЬНАЯ УЛИЦА,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ЗАО "АЭМЗ"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ТАТАРСТАН, БУИНСКИЙ РАЙОН, ЖЕЛЕЗНОДОРОЖНОГО РАЗЪЕЗДА ЛАЩИ ПОСЕЛОК, ЦЕНТРАЛЬНАЯ УЛИЦА,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ЗАО "АЭМЗ"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ТАТАРСТАН, БУИНСКИЙ РАЙОН, ЖЕЛЕЗНОДОРОЖНОГО РАЗЪЕЗДА ЛАЩИ ПОСЕЛОК, ЦЕНТРАЛЬНАЯ УЛИЦА,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ЗАО "АЭМЗ"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ТАТАРСТАН, БУИНСКИЙ РАЙОН, ЖЕЛЕЗНОДОРОЖНОГО РАЗЪЕЗДА ЛАЩИ ПОСЕЛОК, ЦЕНТРАЛЬНАЯ УЛИЦА,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ЗАО "АЭМЗ"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422412, РЕСПУБЛИКА ТАТАРСТАН, БУИНСКИЙ РАЙОН, ЖЕЛЕЗНОДОРОЖНОГО РАЗЪЕЗДА ЛАЩИ ПОСЕЛОК, ЦЕНТРАЛЬНАЯ УЛИЦА,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1021606556168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1614001791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Хакимова Миляуша Накифовна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319169000068100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161900010928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"ПЕРЕДОВЫЕ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Г.О. ГОРОД КАЗАНЬ, Г КАЗАНЬ, УЛ ВОСХОД, Д. 5, ПОМЕЩ. 1, КОМ.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1041626811148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1658056269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39942640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"ПЕРЕДОВЫЕ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Г.О. ГОРОД КАЗАНЬ, Г КАЗАНЬ, УЛ ВОСХОД, Д. 5, ПОМЕЩ. 1, КОМ.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1041626811148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1658056269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40012574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"ПЕРЕДОВЫЕ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Г.О. ГОРОД КАЗАНЬ, Г КАЗАНЬ, УЛ ВОСХОД, Д. 5, ПОМЕЩ. 1, КОМ.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1041626811148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1658056269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"ПЕРЕДОВЫЕ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Г.О. ГОРОД КАЗАНЬ, Г КАЗАНЬ, УЛ ВОСХОД, Д. 5, ПОМЕЩ. 1, КОМ.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1041626811148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1658056269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41622357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"ПЕРЕДОВЫЕ ТЕХНОЛОГИИ"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Г.О. ГОРОД КАЗАНЬ, Г КАЗАНЬ, УЛ ВОСХОД, Д. 5, ПОМЕЩ. 1, КОМ.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1041626811148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1658056269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 Рустам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320169000045603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562201362574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 Рустам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320169000045603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562201362574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41615841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 Рустам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320169000045603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562201362574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41616115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 Рустам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320169000045603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562201362574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 Рустам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320169000045603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562201362574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41850841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Яруллин Рустам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320169000045603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562201362574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39855188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39855203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39887883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39942827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39942828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39942852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40939416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40939417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41798844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Якимова Айгуль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322169000133198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165506715927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41615825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41615833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41850911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41851198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41851199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41851647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6604,00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42667346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"КОМПЛЕКТ"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РЕСПУБЛИКА ТАТАРСТАН (ТАТАРСТАН), Г.О. ГОРОД КАЗАНЬ, Г КАЗАНЬ, УЛ ФАТЫХА АМИРХАНА, Д. 30, ПОМЕЩ. 2Н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1221600043609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1685004284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39900187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"КОМФОРТНОЕ ЖИЛЬЕ ПРОДАКШН"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ТАТАРСТАН, НАБЕРЕЖНЫЕ ЧЕЛНЫ ГОРОД, ЧУЛМАН ПРОСПЕКТ, ДОМ 10, ПОМЕЩЕНИЕ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1201600078866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1650396270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39659210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Халимдарова Рамзия Раисовна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322169000062315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161201353288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Сибгатуллина Гульсария Камилевна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321169000154882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165506297451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Сибгатуллина Гульсария Камилевна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321169000154882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165506297451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Сибгатуллина Гульсария Камилевна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321169000154882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165506297451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Сибгатуллина Гульсария Камилевна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321169000154882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165506297451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42391837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Салеева Рамиля Хабибулловна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304162711900018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162700005457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42614053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Салеева Рамиля Хабибулловна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304162711900018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162700005457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"ЕВРОНИТ"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НАБЕРЕЖНЫЕ ЧЕЛНЫ ГОРОД, ИНДУСТРИАЛЬНЫЙ ПРОЕЗД, ДОМ 47/1,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1151674001511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1639051089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"ЕВРОНИТ"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НАБЕРЕЖНЫЕ ЧЕЛНЫ ГОРОД, ИНДУСТРИАЛЬНЫЙ ПРОЕЗД, ДОМ 47/1,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1151674001511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1639051089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Ситников Даниил Валентинович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319169000150130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162711063362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15000,00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Ситников Даниил Валентинович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319169000150130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162711063362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Ситников Даниил Валентинович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319169000150130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162711063362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Ситников Даниил Валентинович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319169000150130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162711063362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41362487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Ситников Даниил Валентинович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319169000150130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162711063362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"ДЕЛО"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423802, РЕСПУБЛИКА ТАТАРСТАН, НАБЕРЕЖНЫЕ ЧЕЛНЫ ГОРОД, ИМ САЛИХА САЙДАШЕВА БУЛЬВАР, ДОМ 4, КВАРТИРА 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1191690102064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1650386272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"ДЕЛО"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423802, РЕСПУБЛИКА ТАТАРСТАН, НАБЕРЕЖНЫЕ ЧЕЛНЫ ГОРОД, ИМ САЛИХА САЙДАШЕВА БУЛЬВАР, ДОМ 4, КВАРТИРА 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1191690102064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1650386272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41615729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"ДЕЛО"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423802, РЕСПУБЛИКА ТАТАРСТАН, НАБЕРЕЖНЫЕ ЧЕЛНЫ ГОРОД, ИМ САЛИХА САЙДАШЕВА БУЛЬВАР, ДОМ 4, КВАРТИРА 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1191690102064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1650386272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"ДЕЛО"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423802, РЕСПУБЛИКА ТАТАРСТАН, НАБЕРЕЖНЫЕ ЧЕЛНЫ ГОРОД, ИМ САЛИХА САЙДАШЕВА БУЛЬВАР, ДОМ 4, КВАРТИРА 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1191690102064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1650386272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39887916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"ТПК "БЫСТРОВ"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423468, РЕСПУБЛИКА ТАТАРСТАН (ТАТАРСТАН), М.Р-Н АЛЬМЕТЬЕВСКИЙ, С.П. КИЧУЙСКОЕ, Д НАГОРНОЕ, ПЕР БЕРЕГОВОЙ, Д.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1141644000431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1644070390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"ТПК "БЫСТРОВ"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423468, РЕСПУБЛИКА ТАТАРСТАН (ТАТАРСТАН), М.Р-Н АЛЬМЕТЬЕВСКИЙ, С.П. КИЧУЙСКОЕ, Д НАГОРНОЕ, ПЕР БЕРЕГОВОЙ, Д.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1141644000431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1644070390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42136557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"АВТОШТАМП"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УЛ ПРОФИЛЬНАЯ, ЗД. 38,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1051614062048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1650128793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42667370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"АВТОШТАМП"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УЛ ПРОФИЛЬНАЯ, ЗД. 38,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1051614062048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1650128793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39900293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"КИПИА СЕРВИС"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423651, РЕСПУБЛИКА ТАТАРСТАН (ТАТАРСТАН), Р-Н МЕНДЕЛЕЕВСКИЙ, Г. МЕНДЕЛЕЕВСК, УЛ. ХИМИКОВ, Д. 5, КВ. 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1171690124099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1627017291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17496,00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39900318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"КИПИА СЕРВИС"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423651, РЕСПУБЛИКА ТАТАРСТАН (ТАТАРСТАН), Р-Н МЕНДЕЛЕЕВСКИЙ, Г. МЕНДЕЛЕЕВСК, УЛ. ХИМИКОВ, Д. 5, КВ. 111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1171690124099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1627017291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39887755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Александр Григорьевич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320169000005975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165000906028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39887966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Александр Григорьевич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320169000005975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165000906028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39887968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Александр Григорьевич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320169000005975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165000906028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39887974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Александр Григорьевич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320169000005975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165000906028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39887977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Александр Григорьевич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320169000005975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165000906028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Александр Григорьевич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320169000005975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165000906028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Александр Григорьевич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320169000005975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165000906028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39888021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Варламов Денис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322169000169491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165606418861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40012458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Варламов Денис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322169000169491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165606418861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39942617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"ПАРМА"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422190, РЕСПУБЛИКА ТАТАРСТАН (ТАТАРСТАН), Р-Н МАМАДЫШСКИЙ, Г. МАМАДЫШ, УЛ. СОВЕТСКАЯ, Д.4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1031602000385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1626007004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40939527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"ПАРМА"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422190, РЕСПУБЛИКА ТАТАРСТАН (ТАТАРСТАН), Р-Н МАМАДЫШСКИЙ, Г. МАМАДЫШ, УЛ. СОВЕТСКАЯ, Д.5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1031602000385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1626007004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40012481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Чаронова Ольга Александровна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320169000102881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164411363489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40012491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Чаронова Ольга Александровна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320169000102881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164411363489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17496,00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40012485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"ЭКОПАК"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423602, РЕСПУБЛИКА ТАТАРСТАН (ТАТАРСТАН), Р-Н ЕЛАБУЖСКИЙ, Г. ЕЛАБУГА, УЛ. ЗЕЛЕНАЯ, Д. 13, ПОМЕЩ.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1191690071440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1652026490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40012587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"ЭКОПАК"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423602, РЕСПУБЛИКА ТАТАРСТАН (ТАТАРСТАН), Р-Н ЕЛАБУЖСКИЙ, Г. ЕЛАБУГА, УЛ. ЗЕЛЕНАЯ, Д. 13, ПОМЕЩ.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1191690071440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1652026490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39943168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Шамсудинов Мансур Маратович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322169000108877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162305760900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41029729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Шамсудинов Мансур Маратович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322169000108877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162305760900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39942654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Ильнар Радикович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320169000117731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164809200731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39942656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Галиуллин Ильнар Радикович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320169000117731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164809200731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40012548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Султанов Илдар Дамирович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314167424600023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166013769290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Макарова Ульяна Сергеевна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323169000073369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164703592750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Макарова Ульяна Сергеевна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323169000073369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164703592750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41798896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Макарова Ульяна Сергеевна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323169000073369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164703592750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Макарова Ульяна Сергеевна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323169000073369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164703592750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42136176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Макарова Ульяна Сергеевна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323169000073369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164703592750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Газизов Раиль Марселевич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313169025600113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160902935719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40012644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40939482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40939534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41187227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41187228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41187229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41187251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Константин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316169000068870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164444737683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41362390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Яппарова Исфария Рафаэловна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317169000014968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160400571137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Григорьев Владимир Олегович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322169000000197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211201874115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"ПРОИЗВОДСТВЕННАЯ КОМПАНИЯ "БАЙКАЛ"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</w:t>
            </w:r>
            <w:r w:rsidRPr="00750587">
              <w:rPr>
                <w:rFonts w:ascii="Times New Roman" w:hAnsi="Times New Roman" w:cs="Times New Roman"/>
                <w:szCs w:val="22"/>
              </w:rPr>
              <w:br/>
              <w:t>РЕСПУБЛИКА ТАТАРСТАН</w:t>
            </w:r>
            <w:r w:rsidRPr="00750587">
              <w:rPr>
                <w:rFonts w:ascii="Times New Roman" w:hAnsi="Times New Roman" w:cs="Times New Roman"/>
                <w:szCs w:val="22"/>
              </w:rPr>
              <w:br/>
              <w:t>(ТАТАРСТАН),</w:t>
            </w:r>
            <w:r w:rsidRPr="00750587">
              <w:rPr>
                <w:rFonts w:ascii="Times New Roman" w:hAnsi="Times New Roman" w:cs="Times New Roman"/>
                <w:szCs w:val="22"/>
              </w:rPr>
              <w:br/>
              <w:t>Г. КАЗАНЬ,</w:t>
            </w:r>
            <w:r w:rsidRPr="00750587">
              <w:rPr>
                <w:rFonts w:ascii="Times New Roman" w:hAnsi="Times New Roman" w:cs="Times New Roman"/>
                <w:szCs w:val="22"/>
              </w:rPr>
              <w:br/>
              <w:t>УЛ. ГВАРДЕЙСКАЯ,</w:t>
            </w:r>
            <w:r w:rsidRPr="00750587">
              <w:rPr>
                <w:rFonts w:ascii="Times New Roman" w:hAnsi="Times New Roman" w:cs="Times New Roman"/>
                <w:szCs w:val="22"/>
              </w:rPr>
              <w:br/>
              <w:t>Д. 53,</w:t>
            </w:r>
            <w:r w:rsidRPr="00750587">
              <w:rPr>
                <w:rFonts w:ascii="Times New Roman" w:hAnsi="Times New Roman" w:cs="Times New Roman"/>
                <w:szCs w:val="22"/>
              </w:rPr>
              <w:br/>
              <w:t>ЛИТЕРА М1 ПОМЕЩЕНИЕ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1171690107797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1660302578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39942819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Мустафина Регина Зуфаровна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321169000036151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165717530139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Мустафина Регина Зуфаровна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321169000036151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165717530139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"АМК-МЕБЕЛЬ"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423831, РЕСПУБЛИКА ТАТАРСТАН (ТАТАРСТАН), Г. НАБЕРЕЖНЫЕ ЧЕЛНЫ, ПР-КТ ЧУЛМАН, Д. 67, КВ. 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1151650015681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1650315708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"МАРЕВО"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 (ТАТАРСТАН), Г. КАЗАНЬ, УЛ. МОСКОВСКАЯ, Д. 31, ЭТАЖ ЦОКОЛЬНЫЙ, ОФИС 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1181690043468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1659190926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497040,00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41362587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42613891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"ИСФАНА"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420032, РЕСПУБЛИКА ТАТАРСТАН (ТАТАРСТАН), Г. КАЗАНЬ, УЛ. ГЛАДИЛОВА, Д. 51, ПОМЕЩ. 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1081690031983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1658100091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"ЮЛ БАРС"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Г.О. ГОРОД КАЗАНЬ, Г КАЗАНЬ, УЛ МАЗИТА ГАФУРИ, ЗД. 50, К. 6, ПОМЕЩ. 25 КАБИНЕТ 212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1101690045104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1660142973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Камалуллин Роман Наильевич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319169000047908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164514248287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Камалуллин Роман Наильевич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319169000047908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164514248287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39942862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"БАБУШКИНЫ РЕЦЕПТЫ"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420012, РЕСПУБЛИКА ТАТАРСТАН (ТАТАРСТАН), Г. КАЗАНЬ, УЛ. ЩАПОВА, Д. 26, ОФИС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1141690069993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1655301931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"БАБУШКИНЫ РЕЦЕПТЫ"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420012, РЕСПУБЛИКА ТАТАРСТАН (ТАТАРСТАН), Г. КАЗАНЬ, УЛ. ЩАПОВА, Д. 26, ОФИС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1141690069993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1655301931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"ЭНЕРГО РЕСУРС"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420073, РЕСПУБЛИКА ТАТАРСТАН (ТАТАРСТАН), Г.О. ГОРОД КАЗАНЬ, Г КАЗАНЬ, УЛ ГВАРДЕЙСКАЯ, Д. 46, К. 1, КВ. 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1221600040078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1658238597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Терзиян Мария Андреевна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316165000061660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165006349976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40012792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423825, РЕСПУБЛИКА ТАТАРСТАН (ТАТАРСТАН), Г.О. ГОРОД НАБЕРЕЖНЫЕ ЧЕЛНЫ, Г НАБЕРЕЖНЫЕ ЧЕЛНЫ, ПР-КТ ЗАЛЕСНЫЙ, Д. 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1221600095584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1650418904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Абросимова Марина Анатольевна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316167400052630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160102084466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24490,00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41017680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Абросимова Марина Анатольевна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316167400052630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160102084466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41616049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Абросимова Марина Анатольевна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316167400052630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160102084466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Абросимова Марина Анатольевна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316167400052630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160102084466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"ПРОМТЕХ-КАЗАНЬ"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420127, РЕСПУБЛИКА ТАТАРСТАН (ТАТАРСТАН), Г.О. ГОРОД КАЗАНЬ, Г КАЗАНЬ, УЛ ДЕМЕНТЬЕВА, Д. 26А, КАБИНЕТ 301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1161690188857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1661051599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"ТСК ПРОКСИТЕРМ"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420127, РЕСПУБЛИКА ТАТАРСТАН (ТАТАРСТАН), Г.О. ГОРОД КАЗАНЬ, Г КАЗАНЬ, УЛ ДЕМЕНТЬЕВА, Д. 26А, КАБИНЕТ 302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1161690188857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1658175805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НПО "НТЭС"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423231, РЕСПУБЛИКА ТАТАРСТАН (ТАТАРСТАН), М.Р-Н БУГУЛЬМИНСКИЙ, Г.П. ГОРОД БУГУЛЬМА, Г БУГУЛЬМА, УЛ МАГИСТРАЛЬНАЯ, Д. 11/1, КАБИНЕТ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1021601763424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1645001671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41017483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НПО "НТЭС"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423231, РЕСПУБЛИКА ТАТАРСТАН (ТАТАРСТАН), М.Р-Н БУГУЛЬМИНСКИЙ, Г.П. ГОРОД БУГУЛЬМА, Г БУГУЛЬМА, УЛ МАГИСТРАЛЬНАЯ, Д. 11/1, КАБИНЕТ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1021601763424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1645001671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229100,00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41362934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НПО "НТЭС"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423231, РЕСПУБЛИКА ТАТАРСТАН (ТАТАРСТАН), М.Р-Н БУГУЛЬМИНСКИЙ, Г.П. ГОРОД БУГУЛЬМА, Г БУГУЛЬМА, УЛ МАГИСТРАЛЬНАЯ, Д. 11/1, КАБИНЕТ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1021601763424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1645001671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Хасанов Айдар Масхутович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318169000021102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165712208802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Хасанов Айдар Масхутович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318169000021102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165712208802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40939170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Хасанов Айдар Масхутович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318169000021102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165712208802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Хасанов Айдар Масхутович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318169000021102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165712208802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Хасанов Айдар Масхутович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318169000021102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165712208802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Хасанов Айдар Масхутович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318169000021102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165712208802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41017547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Хасанов Айдар Масхутович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318169000021102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165712208802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"ТПК ПОВОЛЖСКИЙ ИНСТРУМЕНТ"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422788, РЕСПУБЛИКА ТАТАРСТАН (ТАТАРСТАН), Р-Н ПЕСТРЕЧИНСКИЙ, С. НОВОЕ ШИГАЛЕЕВО, УЛ. 2-Я ПОЛЕВАЯ, Д.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1201600085279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1633010520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ПКФ "КАМАФЛЕКС"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ПР-КТ КАМАЗА, ЗД. 91, ОФИС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1161650055269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1650327076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"КОЛОРИ 37"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420079, РЕСПУБЛИКА ТАТАРСТАН (ТАТАРСТАН), Г. КАЗАНЬ, УЛ. НОВО-АРАКЧИНСКАЯ, Д. 1, ОФИС 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1131690071677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1656073212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41017607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"КВВК"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422110, РЕСПУБЛИКА ТАТАРСТАН (ТАТАРСТАН), Р-Н КУКМОРСКИЙ, Г. КУКМОР, УЛ. ВАХИТОВА, Д.1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1021607752396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1623003072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41017612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АО "КВВК"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422110, РЕСПУБЛИКА ТАТАРСТАН (ТАТАРСТАН), Р-Н КУКМОРСКИЙ, Г. КУКМОР, УЛ. ВАХИТОВА, Д.2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1021607752396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1623003072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41017611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"ТРИАРТ"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1, ПОМЕЩ. 1,3-11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1171690014110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1660288683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41362823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"ТРИАРТ"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1, ПОМЕЩ. 1,3-12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1171690014110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1660288683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41362825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"ТРИАРТ"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1, ПОМЕЩ. 1,3-13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1171690014110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1660288683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41615734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"ТРИАРТ"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1, ПОМЕЩ. 1,3-14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1171690014110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1660288683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42614054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"ТРИАРТ"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1, ПОМЕЩ. 1,3-15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1171690014110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1660288683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НАУЧНО-ПРОИЗВОДСТВЕННОЕ ПРЕДПРИЯТИЕ "ХОРТУМ"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ПР-Д ТОЗЕЛЕШ, ЗД.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1151650006970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1650306710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40939290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НАУЧНО-ПРОИЗВОДСТВЕННОЕ ПРЕДПРИЯТИЕ "ХОРТУМ"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ПР-Д ТОЗЕЛЕШ, ЗД. 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1151650006970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1650306710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41615590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НАУЧНО-ПРОИЗВОДСТВЕННОЕ ПРЕДПРИЯТИЕ "ХОРТУМ"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ПР-Д ТОЗЕЛЕШ, ЗД. 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1151650006970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1650306710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Здорнов Дмитрий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319169000125281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181800546524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41029630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Здорнов Дмитрий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319169000125281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181800546524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41358378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Здорнов Дмитрий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319169000125281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181800546524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42047554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Здорнов Дмитрий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319169000125281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181800546524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Багаутдинова Диляра Ривхатовна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322169000016793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540450482106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40939377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"ТЕХНОЛОГИЯ КРОВЛИ"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423450, РЕСПУБЛИКА ТАТАРСТАН (ТАТАРСТАН), Р-Н АЛЬМЕТЬЕВСКИЙ, Г. АЛЬМЕТЬЕВСК, УЛ. БАЗОВАЯ, Д. 7,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1101644001425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1644059005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40939403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Амирова Рузиля Фаритовна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321169000079028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160802516538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41017723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"НАНОЭКОХИМ"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Г.О. ГОРОД НАБЕРЕЖНЫЕ ЧЕЛНЫ, Г НАБЕРЕЖНЫЕ ЧЕЛНЫ, ПРОЕЗД ХЛЕБНЫЙ, Д. 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1161650054851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1650326643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41017731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Макаров Геннадий Федорович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306166510500068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164000134355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41017734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"СТАЛЬНОЙ РЕГИОН"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423803, РЕСПУБЛИКА ТАТАРСТАН (ТАТАРСТАН), Г. НАБЕРЕЖНЫЕ ЧЕЛНЫ, ПР-КТ НАБЕРЕЖНОЧЕЛНИНСКИЙ, Д. 5Б, КВ. 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1161690099493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1650330865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"КАМА СТРОЙ" ООО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423823, РЕСПУБЛИКА ТАТАРСТАН (ТАТАРСТАН), Г. НАБЕРЕЖНЫЕ ЧЕЛНЫ, УЛ. ШАМИЛЯ УСМАНОВА, Д.38А, КВ.3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1131650008380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1650263898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41362211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"КАМАВТОЖГУТ"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УЛ. ПРОМЫШЛЕННАЯ, Д.51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1081650011520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1650180232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41362220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Лабутина Алина Альбертовна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318169000225930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165918086629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42722008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Гаянов Ильдар Ильдусович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321169000102492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163502051855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41362351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"АКСКИМ"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423957, РЕСПУБЛИКА ТАТАРСТАН (ТАТАРСТАН), Р-Н ЮТАЗИНСКИЙ, С. АБСАЛЯМОВО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1051603002549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1642004265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41362410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"КАЗАНСКИЙ ЗАВОД МОЮЩИХ СРЕДСТВ "СОДИС"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420025, РЕСПУБЛИКА ТАТАРСТАН (ТАТАРСТАН), Г.О. ГОРОД КАЗАНЬ, Г КАЗАНЬ, УЛ КЛУБНАЯ (МАЛЫЕ КЛЫКИ), Д. 16А, ОФИС 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1101690053332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1660144579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42613602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"КАЗАНСКИЙ ЗАВОД МОЮЩИХ СРЕДСТВ "СОДИС"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420025, РЕСПУБЛИКА ТАТАРСТАН (ТАТАРСТАН), Г.О. ГОРОД КАЗАНЬ, Г КАЗАНЬ, УЛ КЛУБНАЯ (МАЛЫЕ КЛЫКИ), Д. 16А, ОФИС 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1101690053332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1660144579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41187319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"РЕГАЛ"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Г.О. ГОРОД КАЗАНЬ, Г КАЗАНЬ, УЛ ЗАРЕЧНАЯ (КОНСТАНТИНОВКА), ЗД. 1А,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1201600021336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1661065697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41362415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"РЕГАЛ"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Г.О. ГОРОД КАЗАНЬ, Г КАЗАНЬ, УЛ ЗАРЕЧНАЯ (КОНСТАНТИНОВКА), ЗД. 1А, ПОМЕЩ.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1201600021336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1661065697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42349664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"РЕГАЛ"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Г.О. ГОРОД КАЗАНЬ, Г КАЗАНЬ, УЛ ЗАРЕЧНАЯ (КОНСТАНТИНОВКА), ЗД. 1А, ПОМЕЩ.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1201600021336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1661065697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42349666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"РЕГАЛ"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Г.О. ГОРОД КАЗАНЬ, Г КАЗАНЬ, УЛ ЗАРЕЧНАЯ (КОНСТАНТИНОВКА), ЗД. 1А, ПОМЕЩ.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1201600021336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1661065697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42349672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"РЕГАЛ"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420083, РЕСПУБЛИКА ТАТАРСТАН (ТАТАРСТАН), Г.О. ГОРОД КАЗАНЬ, Г КАЗАНЬ, УЛ ЗАРЕЧНАЯ (КОНСТАНТИНОВКА), ЗД. 1А, ПОМЕЩ.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1201600021336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1661065697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41358265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Хилалутдинова Гузель Рашитовна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319169000187788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163503711110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Хилалутдинова Гузель Рашитовна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319169000187788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163503711110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Хилалутдинова Гузель Рашитовна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319169000187788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163503711110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41798762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Каримова Диляра Маратовна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323169000092361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164447581603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41798848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Каримова Диляра Маратовна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323169000092361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164447581603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41798893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Каримова Диляра Маратовна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323169000092361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164447581603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Каримова Диляра Маратовна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323169000092361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164447581603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41798764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Сиразетдинова Лиана Динаровна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322169000163195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165719894501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41358283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Банк Марьяна Романовна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323169000017544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245733418504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Банк Марьяна Романовна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323169000017544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245733418504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Банк Марьяна Романовна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323169000017544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245733418504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41358291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Мухаметзянова Аделя Айдаровна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322169000112268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165715777772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41615838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Мухаметзянова Аделя Айдаровна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322169000112268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165715777772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41798975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Мухаметзянова Аделя Айдаровна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322169000112268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165715777772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Мухаметзянова Аделя Айдаровна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322169000112268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165715777772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Мухаметзянова Аделя Айдаровна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322169000112268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165715777772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42135919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Мухаметзянова Аделя Айдаровна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322169000112268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165715777772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41362437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"КАМСКАЯ КУЗНИЦА"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ПР-Д ПРОИЗВОДСТВЕННЫЙ, ЗД. 45, ОФИС Е222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1161690133912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1650334919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41362451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"КАМСКАЯ КУЗНИЦА"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ПР-Д ПРОИЗВОДСТВЕННЫЙ, ЗД. 45, ОФИС Е223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1161690133912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1650334919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41362506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"КАМСКАЯ КУЗНИЦА"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ПР-Д ПРОИЗВОДСТВЕННЫЙ, ЗД. 45, ОФИС Е224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1161690133912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1650334919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41907944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"КАМСКАЯ КУЗНИЦА"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ПР-Д ПРОИЗВОДСТВЕННЫЙ, ЗД. 45, ОФИС Е225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1161690133912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1650334919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42721872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"КАМСКАЯ КУЗНИЦА"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 НАБЕРЕЖНЫЕ ЧЕЛНЫ, ПР-Д ПРОИЗВОДСТВЕННЫЙ, ЗД. 45, ОФИС Е226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1161690133912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1650334919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41362543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"ЗАВОД КЭС"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30, ПОМЕЩ. 1001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1141690041415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1655294699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41362555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"ЗАВОД КЭС"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30, ПОМЕЩ. 1002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1141690041415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1655294699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41362558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"ЗАВОД КЭС"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 (ТАТАРСТАН), Г. КАЗАНЬ, УЛ. ИРЕК, Д. 30, ПОМЕЩ. 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1141690041415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1655294699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41362714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"МЗИТК"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 (ТАТАРСТАН), Г.О. ГОРОД КАЗАНЬ, Г КАЗАНЬ, ТЕР. ХИМГРАД, Д. 113, ЗД. 5130, ПОМЕЩ. 505(6)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1191690098126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1658222438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39659682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"КЭП"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420088, РЕСПУБЛИКА ТАТАРСТАН (ТАТАРСТАН), Г КАЗАНЬ, УЛ ЖУРНАЛИСТОВ, Д. 50А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1021603620070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1660008270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41187343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"КЭП"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420088, РЕСПУБЛИКА ТАТАРСТАН (ТАТАРСТАН), Г КАЗАНЬ, УЛ ЖУРНАЛИСТОВ, Д. 50А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1021603620070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1660008270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41362756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"КЭП"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420088, РЕСПУБЛИКА ТАТАРСТАН (ТАТАРСТАН), Г КАЗАНЬ, УЛ ЖУРНАЛИСТОВ, Д. 50А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1021603620070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1660008270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41362757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41362764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13000,00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41362784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41615827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42614064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63350,00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"ПРОФИЛЬ ПОЛИКОМ"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420103, РЕСПУБЛИКА ТАТАРСТАН (ТАТАРСТАН), Г.О. ГОРОД КАЗАНЬ, Г КАЗАНЬ, ПР-КТ ЯМАШЕВА, Д. 54, К. 3, КВ. 164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1231600003403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1685009420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41362443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Кадирова Венера Рафиковна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323169000061841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162901255351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41362586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Кадирова Венера Рафиковна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323169000061841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162901255351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41362843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Кадирова Венера Рафиковна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323169000061841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162901255351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41622374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Кадирова Венера Рафиковна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323169000061841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162901255351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41622375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Кадирова Венера Рафиковна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323169000061841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162901255351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42135825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Кадирова Венера Рафиковна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323169000061841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162901255351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42442395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Кадирова Венера Рафиковна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323169000061841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162901255351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41362863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Денисов Александр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317169000014263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163701367405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41362882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Денисов Александр Владимирович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317169000014263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163701367405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41187410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"РУСИНЖИНИРИНГ"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РЕСПУБЛИКА ТАТАРСТАН (ТАТАРСТАН), Г.О. ГОРОД КАЗАНЬ, Г КАЗАНЬ, УЛ ДАУРСКАЯ, ЗД. 46, ПОМЕЩ. 004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1201600065248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1660350557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41187411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"РУСИНЖИНИРИНГ"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РЕСПУБЛИКА ТАТАРСТАН (ТАТАРСТАН), Г.О. ГОРОД КАЗАНЬ, Г КАЗАНЬ, УЛ ДАУРСКАЯ, ЗД. 46, ПОМЕЩ. 005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1201600065248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1660350557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41615629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"НПП "РАДУГА-К"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2-Я ЦЕНТРАЛЬНАЯ, Д.28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1101690070074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1659107484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41615715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"НПП "РАДУГА-К"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420129, РЕСПУБЛИКА ТАТАРСТАН (ТАТАРСТАН), Г. КАЗАНЬ, УЛ. 2-Я ЦЕНТРАЛЬНАЯ, Д.29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1101690070074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1659107484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41615716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"ЛЕКС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420100, РЕСПУБЛИКА ТАТАРСТАН (ТАТАРСТАН), Г. КАЗАНЬ, УЛ. АКАДЕМИКА ГЛУШКО, Д. 8, КВ. 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1141690084865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1658160710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"ЛЕКС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420100, РЕСПУБЛИКА ТАТАРСТАН (ТАТАРСТАН), Г. КАЗАНЬ, УЛ. АКАДЕМИКА ГЛУШКО, Д. 8, КВ. 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1141690084865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1658160710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Бадыкшанов Айрат Миннахметович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305168228400014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162800007602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Бадыкшанов Айрат Миннахметович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305168228400014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162800007602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Бадыкшанов Айрат Миннахметович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305168228400014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162800007602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Бадыкшанов Айрат Миннахметович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305168228400014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162800007602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ТОРГОВО-ПРОМЫШЛЕННАЯ КОМПАНИЯ "ЧИСТОН И 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О.КОШЕВОГО, Д.2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1021607553307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1652000982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41622175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ТОРГОВО-ПРОМЫШЛЕННАЯ КОМПАНИЯ "ЧИСТОН И 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422982, РЕСПУБЛИКА ТАТАРСТАН (ТАТАРСТАН), Р-Н ЧИСТОПОЛЬСКИЙ, Г. ЧИСТОПОЛЬ, УЛ. О.КОШЕВОГО, Д.3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1021607553307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1652000982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41615863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Гарипов Рамиль Раилович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304167929200081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162303292205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41537876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"ВУДКИДС"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420049, РОССИЯ, РЕСП. ТАТАРСТАН, ГОРОД КАЗАНЬ Г.О., КАЗАНЬ Г., АГРОНОМИЧЕСКАЯ УЛ., Д. 78, КВ. 14,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1221600102503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1684009882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поддержка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41798973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"ВУДКИДС"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420049, РОССИЯ, РЕСП. ТАТАРСТАН, ГОРОД КАЗАНЬ Г.О., КАЗАНЬ Г., АГРОНОМИЧЕСКАЯ УЛ., Д. 78, КВ. 14,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1221600102503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1684009882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поддержка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41615955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Рахимова Регина Рафисовна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318169000065800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166014539972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41615964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Рахимова Регина Рафисовна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318169000065800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166014539972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41616056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"ЛИТОФЛЕКС"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420021, РОССИЯ, РЕСП. ТАТАРСТАН, ГОРОД КАЗАНЬ Г.О., КАЗАНЬ Г., АХТЯМОВА УЛ., Д. 1, ЭТАЖ 3, ПОМЕЩ. 315Л,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1201600048540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1660347748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41622249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"ЛИТОФЛЕКС"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420021, РОССИЯ, РЕСП. ТАТАРСТАН, ГОРОД КАЗАНЬ Г.О., КАЗАНЬ Г., АХТЯМОВА УЛ., Д. 1, ЭТАЖ 3, ПОМЕЩ. 315Л,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1201600048540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1660347748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"ЛИТОФЛЕКС"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420021, РОССИЯ, РЕСП. ТАТАРСТАН, ГОРОД КАЗАНЬ Г.О., КАЗАНЬ Г., АХТЯМОВА УЛ., Д. 1, ЭТАЖ 3, ПОМЕЩ. 315Л,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1201600048540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1660347748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41616066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"КВЕСТ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РОССИЯ, РЕСП. ТАТАРСТАН, ЧИСТОПОЛЬСКИЙ М.Р-Н, ЧИСТОПОЛЬ Г., ГОРОД ЧИСТОПОЛЬ Г.П., ЧИСТОПОЛЬ Г., ЭНГЕЛЬСА УЛ., ЗД. 1В, КОМ.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1131677000509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1652020509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41616073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"КВЕСТ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РОССИЯ, РЕСП. ТАТАРСТАН, ЧИСТОПОЛЬСКИЙ М.Р-Н, ЧИСТОПОЛЬ Г., ГОРОД ЧИСТОПОЛЬ Г.П., ЧИСТОПОЛЬ Г., ЭНГЕЛЬСА УЛ., ЗД. 1В, КОМ.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1131677000509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1652020509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41616133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"КАМА 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 ТАТАРСТАН, ЧИСТОПОЛЬСКИЙ Р-Н, ЧИСТОПОЛЬ Г, ЭНГЕЛЬСА УЛ, ЗД. 131Л,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1151677002070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1652023676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"КАМА 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 ТАТАРСТАН, ЧИСТОПОЛЬСКИЙ Р-Н, ЧИСТОПОЛЬ Г, ЭНГЕЛЬСА УЛ, ЗД. 131Л,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1151677002070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1652023676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"КАМА 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 ТАТАРСТАН, ЧИСТОПОЛЬСКИЙ Р-Н, ЧИСТОПОЛЬ Г, ЭНГЕЛЬСА УЛ, ЗД. 131Л,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1151677002070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1652023676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42613627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"КАМА 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 ТАТАРСТАН, ЧИСТОПОЛЬСКИЙ Р-Н, ЧИСТОПОЛЬ Г, ЭНГЕЛЬСА УЛ, ЗД. 131Л,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1151677002070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1652023676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42613628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"КАМА 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 ТАТАРСТАН, ЧИСТОПОЛЬСКИЙ Р-Н, ЧИСТОПОЛЬ Г, ЭНГЕЛЬСА УЛ, ЗД. 131Л,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1151677002070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1652023676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42613629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ПКФ "КАМА 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422981, РЕСП ТАТАРСТАН, ЧИСТОПОЛЬСКИЙ Р-Н, ЧИСТОПОЛЬ Г, ЭНГЕЛЬСА УЛ, ЗД. 131Л,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1151677002070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1652023676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41616169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"АОА СТРУКТУРИЗАЦИЯ"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423571, РОССИЯ, РЕСП. ТАТАРСТАН, НИЖНЕКАМСКИЙ М.Р-Н, НИЖНЕКАМСК Г., ГОРОД НИЖНЕКАМСК Г.П., НИЖНЕКАМСК Г., ЧИШМАЛЕ УЛ., Д. 8, КВ. 38,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1221600084870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1651092420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41622322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"АОА СТРУКТУРИЗАЦИЯ"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423571, РОССИЯ, РЕСП. ТАТАРСТАН, НИЖНЕКАМСКИЙ М.Р-Н, НИЖНЕКАМСК Г., ГОРОД НИЖНЕКАМСК Г.П., НИЖНЕКАМСК Г., ЧИШМАЛЕ УЛ., Д. 8, КВ. 38,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1221600084870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1651092420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41622328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"АОА СТРУКТУРИЗАЦИЯ"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423571, РОССИЯ, РЕСП. ТАТАРСТАН, НИЖНЕКАМСКИЙ М.Р-Н, НИЖНЕКАМСК Г., ГОРОД НИЖНЕКАМСК Г.П., НИЖНЕКАМСК Г., ЧИШМАЛЕ УЛ., Д. 8, КВ. 38,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1221600084870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1651092420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41616147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Рахматуллин Адель Рустемович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322169000161981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165925569472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Рахматуллин Адель Рустемович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322169000161981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165925569472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99300,00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41616231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Рахматуллин Адель Рустемович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322169000161981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165925569472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41850983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Рахматуллин Адель Рустемович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322169000161981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165925569472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41851461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Рахматуллин Адель Рустемович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322169000161981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165925569472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42135824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"МЕБЕЛЬНАЯ КОМПАНИЯ МОДУЛЬ"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423259, РЕСПУБЛИКА ТАТАРСТАН, ЛЕНИНОГОРСКИЙ РАЙОН, ЛЕНИНОГОРСК ГОРОД, СТЕПНАЯ УЛИЦА, 3, ПОМЕЩЕНИЕ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1131689001410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1649020749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42135828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"МЕБЕЛЬНАЯ КОМПАНИЯ МОДУЛЬ"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423259, РЕСПУБЛИКА ТАТАРСТАН, ЛЕНИНОГОРСКИЙ РАЙОН, ЛЕНИНОГОРСК ГОРОД, СТЕПНАЯ УЛИЦА, 3, ПОМЕЩЕНИЕ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1131689001410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1649020749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"МЕБЕЛЬНАЯ КОМПАНИЯ МОДУЛЬ"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423259, РЕСПУБЛИКА ТАТАРСТАН, ЛЕНИНОГОРСКИЙ РАЙОН, ЛЕНИНОГОРСК ГОРОД, СТЕПНАЯ УЛИЦА, 3, ПОМЕЩЕНИЕ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1131689001410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1649020749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Сафаров Аскат Рафкатович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304165836600428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165800240001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"ФОРМПЛАСТ"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422470, РЕСПУБЛИКА ТАТАРСТАН, ДРОЖЖАНОВСКИЙ РАЙОН, СТАРОЕ ДРОЖЖАНОЕ СЕЛО, ШКОЛЬНАЯ УЛИЦА, ДОМ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1161673050032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1617006050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42442808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"ФОРМПЛАСТ"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422470, РЕСПУБЛИКА ТАТАРСТАН, ДРОЖЖАНОВСКИЙ РАЙОН, СТАРОЕ ДРОЖЖАНОЕ СЕЛО, ШКОЛЬНАЯ УЛИЦА, ДОМ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1161673050032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1617006050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"СОЛНЕЧНЫЙ КРУГ"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422470, РОССИЯ, РЕСП ТАТАРСТАН, ДРОЖЖАНОВСКИЙ М.Р-Н, СТАРОДРОЖЖАНОВСКОЕ С.П., СТАРОЕ ДРОЖЖАНОЕ С, ПРОМЫШЛЕННАЯ УЛ, ЗД. 17,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1201600038078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1617006639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41616310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"ЛЕКАМ"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РОССИЯ, РЕСП. ТАТАРСТАН, ГОРОД КАЗАНЬ Г.О., КАЗАНЬ Г., АДЕЛЯ КУТУЯ УЛ., ЗД. 163А, ЛИТЕР А, ОФИС 102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1086369000321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6369011814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33963108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"АГРАРИУМ"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423812, РЕСПУБЛИКА ТАТАРСТАН, НАБЕРЕЖНЫЕ ЧЕЛНЫ ГОРОД, МОСКОВСКИЙ ПРОСПЕКТ, ДОМ 90, ПОМЕЩЕНИЕ 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1191690056689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1650381066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41622431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"АГРАРИУМ"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423812, РЕСПУБЛИКА ТАТАРСТАН, НАБЕРЕЖНЫЕ ЧЕЛНЫ ГОРОД, МОСКОВСКИЙ ПРОСПЕКТ, ДОМ 90, ПОМЕЩЕНИЕ 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1191690056689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1650381066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41622483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"АК БАРС УПАКОВКА"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423821, РОССИЯ, РЕСП. ТАТАРСТАН, ГОРОД НАБЕРЕЖНЫЕ ЧЕЛНЫ Г.О., НАБЕРЕЖНЫЕ ЧЕЛНЫ Г., ЦВЕТОЧНЫЙ Б-Р, Д. 8,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1221600036624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1650413208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29.08.2023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29.08.2023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41907471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"БАТАРЕОН"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422623, РОССИЯ, РЕСП. ТАТАРСТАН, ЛАИШЕВСКИЙ М.Р-Н, БОЛЬШЕКАБАНСКОЕ С.П., БОЛЬШИЕ КАБАНЫ С., ВЫСТАВОЧНАЯ УЛ.,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1231600016900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1684011715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41907685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"БАТАРЕОН"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422623, РОССИЯ, РЕСП. ТАТАРСТАН, ЛАИШЕВСКИЙ М.Р-Н, БОЛЬШЕКАБАНСКОЕ С.П., БОЛЬШИЕ КАБАНЫ С., ВЫСТАВОЧНАЯ УЛ.,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1231600016900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1684011715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41907477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Фазулов Азат Ревгатович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311169005600180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165910191075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41907478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Фазулов Азат Ревгатович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311169005600180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165910191075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41907479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Фазулов Азат Ревгатович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311169005600180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165910191075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41851652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Габдуллина Гульшат Ильшатовна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321169000008438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164908390089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41907562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Соколовский Дмитрий Анатольевич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310168207000061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162802006562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41907563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Соколовский Дмитрий Анатольевич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310168207000061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162802006562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41907564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Соколовский Дмитрий Анатольевич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310168207000061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162802006562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41907565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Соколовский Дмитрий Анатольевич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310168207000061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162802006562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Соколовский Дмитрий Анатольевич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310168207000061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162802006562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Бурганова Ляля Ильфатовна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322169000134952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166010536071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Бурганова Ляля Ильфатовна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322169000134952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166010536071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Бурганова Ляля Ильфатовна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322169000134952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166010536071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Бурганова Ляля Ильфатовна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322169000134952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166010536071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41851267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"ПЕТСУН"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423330, РЕСПУБЛИКА ТАТАРСТАН, АЗНАКАЕВСКИЙ РАЙОН, АЗНАКАЕВО ГОРОД, ЧИЯЛЕ УЛИЦА, ДОМ 30,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1181690033865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1643015710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41851423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"ПЕТСУН"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423330, РЕСПУБЛИКА ТАТАРСТАН, АЗНАКАЕВСКИЙ РАЙОН, АЗНАКАЕВО ГОРОД, ЧИЯЛЕ УЛИЦА, ДОМ 30,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1181690033865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1643015710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41851307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 "ЮНАЙТЕД КЭТАЛИСТ ТЕКНОЛОДЖИС"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423574, РОССИЯ, РЕСП. ТАТАРСТАН, НИЖНЕКАМСКИЙ М.Р-Н, ГОРОД НИЖНЕКАМСК Г.П., НИЖНЕКАМСК Г., СОБОЛЕКОВСКАЯ УЛ., ЗД. 34,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1201600092650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1658229641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41798789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Файзрахманов Алан Рифович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321169000097942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164200977867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13.07.2023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13.07.2023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41798984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Файзрахманов Алан Рифович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321169000097942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164200977867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Файзрахманов Алан Рифович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321169000097942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164200977867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Файзрахманов Алан Рифович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321169000097942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164200977867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Файзрахманов Алан Рифович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321169000097942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164200977867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41907684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42722070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Гариев Ильдар Ринатович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315167300010475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166106854406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41850917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"ЕВРОБЕТОН"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ТАТАРСТАН, НИЖНЕКАМСКИЙ РАЙОН, НИЖНЕКАМСК ГОРОД, ЧИСТОПОЛЬСКАЯ УЛИЦА, ДОМ 27Д, КОРПУС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1071651001740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1651051046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41851003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"ЕВРОБЕТОН"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423556, РЕСПУБЛИКА ТАТАРСТАН, НИЖНЕКАМСКИЙ РАЙОН, НИЖНЕКАМСК ГОРОД, ЧИСТОПОЛЬСКАЯ УЛИЦА, ДОМ 27Д, КОРПУС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1071651001740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1651051046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41851092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41851297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41851650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Бурнашева Дарья Игоревна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323169000142994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165052883639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АЛИЕВА ТАЛЬМИРА ТИМУРОВНА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323169000157892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165917274130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41850979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АЛИЕВА ТАЛЬМИРА ТИМУРОВНА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323169000157892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165917274130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41851048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АЛИЕВА ТАЛЬМИРА ТИМУРОВНА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323169000157892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165917274130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41851129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АЛИЕВА ТАЛЬМИРА ТИМУРОВНА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323169000157892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165917274130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42135986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АЛИЕВА ТАЛЬМИРА ТИМУРОВНА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323169000157892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165917274130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40070196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МИФТАХОВА ЛИЛИЯ ДАМИРОВНА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166113640162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40070428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МИФТАХОВА ЛИЛИЯ ДАМИРОВНА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166113640162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МИФТАХОВА ЛИЛИЯ ДАМИРОВНА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166113640162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41850866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МИФТАХОВА ЛИЛИЯ ДАМИРОВНА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166113640162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41851094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МИФТАХОВА ЛИЛИЯ ДАМИРОВНА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166113640162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41851589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МИФТАХОВА ЛИЛИЯ ДАМИРОВНА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166113640162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МИФТАХОВА ЛИЛИЯ ДАМИРОВНА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166113640162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41850798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Дубовцева Александра Сергеевна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321169000124451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165053306899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41850931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Дубовцева Александра Сергеевна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321169000124451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165053306899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41907835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"НАУЧНО-ПРОИЗВОДСТВЕННОЕ ПРЕДПРИЯТИЕ "ТАСМА"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ТАТАРСТАН, НАБЕРЕЖНЫЕ ЧЕЛНЫ ГОРОД, НАБЕРЕЖНОЧЕЛНИНСКИЙ ПРОСПЕКТ, ЗД 60, ПОМЕЩЕНИЕ 1000,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1141650001613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1650278319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41850723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"НАУЧНО-ПРОИЗВОДСТВЕННОЕ ПРЕДПРИЯТИЕ "ТАСМА"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ВОССТАНИЯ УЛИЦА, ДОМ 100, ПОМЕЩЕНИЕ 107,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1658105396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1081690080812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"НАУЧНО-ПРОИЗВОДСТВЕННОЕ ПРЕДПРИЯТИЕ "ТАСМА"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ВОССТАНИЯ УЛИЦА, ДОМ 100, ПОМЕЩЕНИЕ 107,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1658105396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1081690080812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"НАУЧНО-ПРОИЗВОДСТВЕННОЕ ПРЕДПРИЯТИЕ "ТАСМА"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ВОССТАНИЯ УЛИЦА, ДОМ 100, ПОМЕЩЕНИЕ 107,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1658105396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1081690080812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41850754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Давлетшина Айгуль Рафаилевна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320169000080097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165813855845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41850757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Лебедева Наталья Викторовна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319169000204592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421205470027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41850631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Глава крестьянского (фермерского) хозяйства Сафин Рамиль Хамитович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309167216700160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161501225801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41850678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Саляхова Зухра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320169000124710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160900068370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41907712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Саляхова Зухра Тагировна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320169000124710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160900068370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41850679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"МЕГАТРОН"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 ТАТАРСТАН, НАБЕРЕЖНЫЕ ЧЕЛНЫ Г, ПРОИЗВОДСТВЕННЫЙ ПРОЕЗД, ЗД. 45, ОФИС Б 107,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1141650010017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1650286422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41850680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"АЭРОПРАЙМ"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РОССИЯ, РЕСП. ТАТАРСТАН, ГОРОД КАЗАНЬ Г.О., КАЗАНЬ Г., КАЗАНЬ Г., МАЗИТА ГАФУРИ УЛ., ЗД. 50, К. 6, КАБ. 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1201600029003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1659207908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41850825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"АЭРОПРАЙМ"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РОССИЯ, РЕСП. ТАТАРСТАН, ГОРОД КАЗАНЬ Г.О., КАЗАНЬ Г., КАЗАНЬ Г., МАЗИТА ГАФУРИ УЛ., ЗД. 50, К. 6, КАБ. 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1201600029003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1659207908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Гатауллин Фанис Алфисович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319169000185794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165002648020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41907946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Гатауллин Фанис Алфисович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319169000185794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165002648020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41907947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Гатауллин Фанис Алфисович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319169000185794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165002648020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41907948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Гатауллин Фанис Алфисович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319169000185794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165002648020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"ЗЕТИНВЕСТ"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423259, РЕСПУБЛИКА ТАТАРСТАН, ЛЕНИНОГОРСКИЙ РАЙОН, ЛЕНИНОГОРСК ГОРОД, ЧАЙКОВСКОГО УЛИЦА, 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1131689001278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1649020717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41850768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"ЗЕТИНВЕСТ"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423259, РЕСПУБЛИКА ТАТАРСТАН, ЛЕНИНОГОРСКИЙ РАЙОН, ЛЕНИНОГОРСК ГОРОД, ЧАЙКОВСКОГО УЛИЦА, 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1131689001278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1649020717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41850770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"ЗЕТИНВЕСТ"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423259, РЕСПУБЛИКА ТАТАРСТАН, ЛЕНИНОГОРСКИЙ РАЙОН, ЛЕНИНОГОРСК ГОРОД, ЧАЙКОВСКОГО УЛИЦА, 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1131689001278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1649020717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41798982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Гиниятуллина Аделя Ильнуровна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1171690019434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164903891589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"ТЕХНОАРСК"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422000, РЕСП ТАТАРСТАН, АРСКИЙ Р-Н, АРСК Г, ПИОНЕРСКАЯ УЛ, Д. 35Д,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1171690019434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1609037143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"ЭКСПЕДИШИН"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422190, РЕСПУБЛИКА ТАТАРСТАН, МАМАДЫШСКИЙ РАЙОН, МАМАДЫШ ГОРОД, ШОССЕЙНАЯ УЛИЦА, ДОМ 1Б, ОФИС 1, ОГРН: 1111674001768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1111674001768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1626012798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"ШВЕЙНАЯ МАСТЕРСКАЯ ИРЭН"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РЕСПУБЛИКА ТАТАРСТАН, КАЗАНЬ ГОРОД, КОМАРОВА УЛИЦА, ДОМ 2/3,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1031630202196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1660053106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"ШВЕЙНАЯ МАСТЕРСКАЯ ИРЭН"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РЕСПУБЛИКА ТАТАРСТАН, КАЗАНЬ ГОРОД, КОМАРОВА УЛИЦА, ДОМ 2/3,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1031630202196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1660053106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42349388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"ШВЕЙНАЯ МАСТЕРСКАЯ ИРЭН"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РЕСПУБЛИКА ТАТАРСТАН, КАЗАНЬ ГОРОД, КОМАРОВА УЛИЦА, ДОМ 2/3,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1031630202196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1660053106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42722177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"ШВЕЙНАЯ МАСТЕРСКАЯ ИРЭН"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РЕСПУБЛИКА ТАТАРСТАН, КАЗАНЬ ГОРОД, КОМАРОВА УЛИЦА, ДОМ 2/3,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1031630202196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1660053106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"сафиуллина лия наиловна"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323169000112411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165802611452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24900,00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"сафиуллина лия наиловна"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323169000112411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165802611452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41850593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"сафиуллина лия наиловна"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323169000112411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165802611452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"сафиуллина лия наиловна"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323169000112411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165802611452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"сафиуллина лия наиловна"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323169000112411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165802611452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42136871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"сафиуллина лия наиловна"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323169000112411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165802611452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42722327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"сафиуллина лия наиловна"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323169000112411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165802611452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Гибадуллин Ильнур Рустемович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323169000176166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164492228319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Асанов Юрий Андреевич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323169000156451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165111027939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Асанов Юрий Андреевич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323169000156451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165111027939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Ахунов Тимур Ильдарович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323169000136962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165036539808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Ахунов Тимур Ильдарович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323169000136962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165036539808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41907991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АКЦИОНЕРНОЕ ОБЩЕСТВО "СТАРТ"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168,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1021603270809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1658008515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41907992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АКЦИОНЕРНОЕ ОБЩЕСТВО "СТАРТ"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168,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1021603270809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1658008515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41997405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АКЦИОНЕРНОЕ ОБЩЕСТВО "СТАРТ"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168,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1021603270809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1658008515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41997406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АКЦИОНЕРНОЕ ОБЩЕСТВО "СТАРТ"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168,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1021603270809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1658008515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42349679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АКЦИОНЕРНОЕ ОБЩЕСТВО "СТАРТ"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 ТАТАРСТАН, ГОРОД КАЗАНЬ Г.О., КАЗАНЬ Г, ТЕР. ХИМГРАД, Д. 168,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1021603270809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1658008515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42667338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"ЕЛАБУЖСКИЙ АККУМУЛЯТОРНЫЙ ЗАВОД"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423601, РОССИЯ, РЕСП. ТАТАРСТАН, ЕЛАБУЖСКИЙ М.Р-Н, ГОРОД ЕЛАБУГА Г.П., ТЕР. ОЭЗ АЛАБУГА, Ш-2 УЛ., СТР. 17В/1,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1141674003393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1646039371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Шарафутдинов Салих Фазылович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161402199928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305167204500027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Шарафутдинов Салих Фазылович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161402199928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305167204500027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Шарафутдинов Салих Фазылович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161402199928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305167204500027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Шарафутдинов Салих Фазылович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161402199928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305167204500027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Шарафутдинов Салих Фазылович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161402199928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305167204500027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Шарафутдинов Салих Фазылович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161402199928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305167204500027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Шарафутдинов Салих Фазылович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161402199928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305167204500027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Сафиуллина Алсу Мунавировна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323169000151630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165722558073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41799102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"ПАРАДАЙЗ"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423950, РЕСПУБЛИКА ТАТАРСТАН, ЮТАЗИНСКИЙ РАЙОН, УРУССУ ПОСЕЛОК ГОРОДСКОГО ТИПА, УРУССИНСКАЯ УЛИЦА, ДОМ 1А,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1181690055249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1642211247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29.09.2023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29.09.2023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42136785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"МОДНЫЙ ДОМ "ВАИМ"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420061, РЕСПУБЛИКА ТАТАРСТАН, КАЗАНЬ ГОРОД, ЗИРЕКЛЕ УЛИЦА, ДОМ 48А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1101690069216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1660147700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42136801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"ЗАВОД СОЛОМАТИК"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422980, РОССИЯ, РЕСП ТАТАРСТАН, ЧИСТОПОЛЬСКИЙ М.Р-Н, ЧИСТОПОЛЬ Г, ГОРОД ЧИСТОПОЛЬ Г.П., К.МАРКСА УЛ, ЗД. 56А,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1221600057095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1677001272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42136812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Хабиров Ильвир Айратович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317169000034587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165052644824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42047556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КУЗЬМИНА ЮЛИЯ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323169000181552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165606772196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КУЗЬМИНА ЮЛИЯ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323169000181552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165606772196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КУЗЬМИНА ЮЛИЯ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323169000181552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165606772196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42136413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КУЗЬМИНА ЮЛИЯ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323169000181552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165606772196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"СОЮЗ"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422111, РЕСПУБЛИКА ТАТАРСТАН, КУКМОРСКИЙ РАЙОН, КУКМОР ГОРОД, ПРОИЗВОДСТВЕННАЯ УЛИЦА, ДОМ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1151675001026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1623013240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"ПЛАСТГРАУНД"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420107, РОССИЯ, РЕСП. ТАТАРСТАН, ГОРОД КАЗАНЬ Г.О., КАЗАНЬ Г., ПЕТЕРБУРГСКАЯ УЛ., Д. 37, ПОМЕЩ.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1141690066495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1655301233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"ПЛАСТГРАУНД"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420107, РОССИЯ, РЕСП. ТАТАРСТАН, ГОРОД КАЗАНЬ Г.О., КАЗАНЬ Г., ПЕТЕРБУРГСКАЯ УЛ., Д. 37, ПОМЕЩ.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1141690066495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1655301233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42136710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Салихова Эльмира Маулитовна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312169036400077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165605523616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42136757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"БЕТОННЫЙ ЗАВОД"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423602, РЕСП ТАТАРСТАН, ЕЛАБУЖСКИЙ Р-Н, ЕЛАБУГА Г, ЧАПАЕВА УЛ, Д. 53А,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1131650000646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1650256379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42136767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Иноземцева Ольга Ильясовна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304165510500012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165400104100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41997283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"МЕТАЛЛИСТ"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422430, РЕСПУБЛИКА ТАТАРСТАН, БУИНСКИЙ РАЙОН, БУИНСК ГОРОД, ЛУГОВАЯ УЛИЦА, 34,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1141673001843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1614012360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"АГАТ"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420108, РЕСПУБЛИКА ТАТАРСТАН, КАЗАНЬ ГОРОД, МАЗИТА ГАФУРИ УЛИЦА, ДОМ 50, ПОМЕЩЕНИЕ 17,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1151690042811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1655328764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42136537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Низамиева Наталья Александровна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316169000090018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164809626760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"ЭРГОМОДА"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420107, РОССИЯ, РЕСП. ТАТАРСТАН, ГОРОД КАЗАНЬ Г.О., КАЗАНЬ Г., ПЕТЕРБУРГСКАЯ УЛ., ЗД. 50, К. 23, ПОМЕЩ. 12/2,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1231600049779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1686031788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"ЭРГОМОДА"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420107, РОССИЯ, РЕСП. ТАТАРСТАН, ГОРОД КАЗАНЬ Г.О., КАЗАНЬ Г., ПЕТЕРБУРГСКАЯ УЛ., ЗД. 50, К. 23, ПОМЕЩ. 12/2,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1231600049779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1686031788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63350,00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42710615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"ЭРГОМОДА"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420107, РОССИЯ, РЕСП. ТАТАРСТАН, ГОРОД КАЗАНЬ Г.О., КАЗАНЬ Г., ПЕТЕРБУРГСКАЯ УЛ., ЗД. 50, К. 23, ПОМЕЩ. 12/2,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1231600049779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1686031788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34355499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34355516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36540083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36540114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28.02.2023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28.02.2023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39625061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39659370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39659451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13.03.2023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13.03.2023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39887754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39887963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25.04.2023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25.04.2023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40939437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41017718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26.06.2023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26.06.2023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Салмакова Лилия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322169000164562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165607539033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42136601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"ЛАТОССА"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423650, РОССИЯ, РЕСП. ТАТАРСТАН, МЕНДЕЛЕЕВСКИЙ М.Р-Н, МЕНДЕЛЕЕВСК Г., ГОРОД МЕНДЕЛЕЕВСК Г.П., МЕНДЕЛЕЕВСК Г., ФОМИНА УЛ., Д. 19, ОФИС 502,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1211600083265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1627018256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41997396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"СОЛТИ-Н"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ВОССТАНИЯ УЛИЦА, ЗД 104Г, ПОМЕЩЕНИЕ 205,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1191690060088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1661062255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42136497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"СОЛТИ-Н"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РЕСПУБЛИКА ТАТАРСТАН, КАЗАНЬ ГОРОД, ВОССТАНИЯ УЛИЦА, ЗД 104Г, ПОМЕЩЕНИЕ 205,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1191690060088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1661062255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"РЕНОВАЦИЯ-22"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423650, РОССИЯ, РЕСП. ТАТАРСТАН, МЕНДЕЛЕЕВСКИЙ М.Р-Н, ГОРОД МЕНДЕЛЕЕВСК Г.П., МЕНДЕЛЕЕВСК Г., ФОМИНА УЛ., Д. 19, ОФИС 303,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1211600093033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1674000658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"УК "НЕОКАРБОН ТЕХНОЛОДЖИ"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420036, РЕСП. ТАТАРСТАН, ГОРОД КАЗАНЬ Г.О., КАЗАНЬ Г., КАЗАНЬ Г., ВОСХОД УЛ., ЗД. 45А, К. 3, ОФИС 308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1221600012370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1683003172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360000,00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"УК "НЕОКАРБОН ТЕХНОЛОДЖИ"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420036, РЕСП. ТАТАРСТАН, ГОРОД КАЗАНЬ Г.О., КАЗАНЬ Г., КАЗАНЬ Г., ВОСХОД УЛ., ЗД. 45А, К. 3, ОФИС 308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1221600012370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1683003172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"АРКОДИМ"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420110, РЕСПУБЛИКА ТАТАРСТАН, КАЗАНЬ ГОРОД, БРАТЬЕВ КАСИМОВЫХ УЛИЦА, 40А, 162,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1101690020959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1659101884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42136329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"АРКОДИМ"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420110, РЕСПУБЛИКА ТАТАРСТАН, КАЗАНЬ ГОРОД, БРАТЬЕВ КАСИМОВЫХ УЛИЦА, 40А, 162,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1101690020959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1659101884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360000,00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42135870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"ХАНПЛАСТ"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423587, РЕСПУБЛИКА ТАТАРСТАН, НИЖНЕКАМСКИЙ РАЙОН, КРАСНАЯ КАДКА СЕЛО, РАМАЗАНОВА УЛИЦА, ДОМ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1171690047891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1651080248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42135942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"ХАНПЛАСТ"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423587, РЕСПУБЛИКА ТАТАРСТАН, НИЖНЕКАМСКИЙ РАЙОН, КРАСНАЯ КАДКА СЕЛО, РАМАЗАНОВА УЛИЦА, ДОМ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1171690047891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1651080248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"ХАНПЛАСТ"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423587, РЕСПУБЛИКА ТАТАРСТАН, НИЖНЕКАМСКИЙ РАЙОН, КРАСНАЯ КАДКА СЕЛО, РАМАЗАНОВА УЛИЦА, ДОМ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1171690047891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1651080248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42349574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"ХАНПЛАСТ"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423587, РЕСПУБЛИКА ТАТАРСТАН, НИЖНЕКАМСКИЙ РАЙОН, КРАСНАЯ КАДКА СЕЛО, РАМАЗАНОВА УЛИЦА, ДОМ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1171690047891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1651080248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"ХАНПЛАСТ"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423587, РЕСПУБЛИКА ТАТАРСТАН, НИЖНЕКАМСКИЙ РАЙОН, КРАСНАЯ КАДКА СЕЛО, РАМАЗАНОВА УЛИЦА, ДОМ 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1171690047891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1651080248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Антон Михайлович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319169000123840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160303361254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Антон Михайлович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319169000123840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160303361254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Максимов Антон Михайлович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319169000123840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160303361254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"РЕГИОН-СТУДИЯ"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420021, РОССИЯ, РЕСП. ТАТАРСТАН, ГОРОД КАЗАНЬ Г.О., КАЗАНЬ Г., ТАТАРСТАН УЛ., Д. 52, КВ. 300,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1051633036575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1658066267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42136274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"РЕГИОН-СТУДИЯ"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420021, РОССИЯ, РЕСП. ТАТАРСТАН, ГОРОД КАЗАНЬ Г.О., КАЗАНЬ Г., ТАТАРСТАН УЛ., Д. 52, КВ. 300,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1051633036575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1658066267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Багаутдинов Ильдар Шаукатович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321169000116294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166110139247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Багаутдинов Ильдар Шаукатович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321169000116294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166110139247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Багаутдинов Ильдар Шаукатович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321169000116294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166110139247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42442609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Багаутдинов Ильдар Шаукатович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321169000116294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166110139247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42442611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Багаутдинов Ильдар Шаукатович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321169000116294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166110139247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42442613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Багаутдинов Ильдар Шаукатович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321169000116294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166110139247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42136128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Кадырова Наиля Ирековна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323169000121652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164302799860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42721534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Кадырова Наиля Ирековна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323169000121652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164302799860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42135958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"ДБМ"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420087, РОССИЯ, РЕСП. ТАТАРСТАН, ГОРОД КАЗАНЬ Г.О., КАЗАНЬ Г., РОДИНЫ УЛ., ЗД. 7, ПОМЕЩ. 329,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1211600053664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1660366532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360000,00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42135832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"ХРОМОС"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420095, РЕСПУБЛИКА ТАТАРСТАН, КАЗАНЬ ГОРОД, ВОССТАНИЯ УЛИЦА, 100, 318,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1021603280049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1658029610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42136025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"ХРОМОС"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420095, РЕСПУБЛИКА ТАТАРСТАН, КАЗАНЬ ГОРОД, ВОССТАНИЯ УЛИЦА, 100, 318,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1021603280049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1658029610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25.10.2023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25.10.2023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42135946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"ЗОЛОТОЙ КЛЮЧИК"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 (ТАТАРСТАН), Г. КАЗАНЬ, УЛ. БУРХАНА ШАХИДИ, Д. 17, ПОМЕЩ. D 2.1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1151690053338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1657197073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27.10.2023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27.10.2023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"КАЗМЕБЕЛЬ"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ТАТАРСТАН, КАЗАНЬ ГОРОД, БУРХАНА ШАХИДИ УЛИЦА, ДОМ 17, ПОМЕЩЕНИЕ D 2.1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1151690053338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1656068702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"КАЗМЕБЕЛЬ"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ТАТАРСТАН, КАЗАНЬ ГОРОД, БУРХАНА ШАХИДИ УЛИЦА, ДОМ 17, ПОМЕЩЕНИЕ D 2.1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1151690053338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1656068702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"КАЗМЕБЕЛЬ"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ТАТАРСТАН, КАЗАНЬ ГОРОД, БУРХАНА ШАХИДИ УЛИЦА, ДОМ 17, ПОМЕЩЕНИЕ D 2.1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1151690053338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1656068702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"КАЗМЕБЕЛЬ"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ТАТАРСТАН, КАЗАНЬ ГОРОД, БУРХАНА ШАХИДИ УЛИЦА, ДОМ 17, ПОМЕЩЕНИЕ D 2.1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1151690053338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1656068702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42135794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"АСКОН"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423832, РОССИЯ, РЕСП. ТАТАРСТАН, ГОРОД НАБЕРЕЖНЫЕ ЧЕЛНЫ Г.О., НАБЕРЕЖНЫЕ ЧЕЛНЫ Г., КАСИМОВА Б-Р, Д. 11, КВ. 52,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1211600090074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1650408656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41997559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"ВРЕМЯ ПОЛИМЕРОВ"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420015, РОССИЯ, РЕСП. ТАТАРСТАН, ГОРОД КАЗАНЬ Г.О., КАЗАНЬ Г., КАСАТКИНА УЛ., Д. 25, КВ. 26,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1221600052156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1655480857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42135856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"СКАЙ НЕТВОРКС"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423604, РЕСПУБЛИКА ТАТАРСТАН, ЕЛАБУЖСКИЙ РАЙОН, ЕЛАБУГА ГОРОД, НАДЕЖДЫ ДУРОВОЙ УЛИЦА, ДОМ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1151674004130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1646041677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42135857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"СКАЙ НЕТВОРКС"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423604, РЕСПУБЛИКА ТАТАРСТАН, ЕЛАБУЖСКИЙ РАЙОН, ЕЛАБУГА ГОРОД, НАДЕЖДЫ ДУРОВОЙ УЛИЦА, ДОМ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1151674004130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1646041677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31.10.2023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31.10.2023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42613584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 "ЛЕСКОМ"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ПР-Д ТРУБНЫЙ, Д.57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1131650017267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1650271850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42613585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 "ЛЕСКОМ"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ПР-Д ТРУБНЫЙ, Д.57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1131650017267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1650271850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42613586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ПК "ЛЕСКОМ"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ПР-Д ТРУБНЫЙ, Д.57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1131650017267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1650271850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42285405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"ТЕХНОКАМ"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 (ТАТАРСТАН), Г. НАБЕРЕЖНЫЕ ЧЕЛНЫ, ПР-КТ НАБЕРЕЖНОЧЕЛНИНСКИЙ, Д.51, КВ.417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1081682000234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1639037920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Комплексные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"ТЕХНОКАМ"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423822, РЕСПУБЛИКА ТАТАРСТАН (ТАТАРСТАН), Г. НАБЕРЕЖНЫЕ ЧЕЛНЫ, ПР-КТ НАБЕРЕЖНОЧЕЛНИНСКИЙ, Д.51, КВ.417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1081682000234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1639037920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Вдовин Александр Сергеевич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322169000194417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164510505303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Вдовин Александр Сергеевич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322169000194417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164510505303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Мишухина Зульфира Рустамовна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319169000099311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163301862483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42442233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Мишухина Зульфира Рустамовна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319169000099311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163301862483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42442235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Мишухина Зульфира Рустамовна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319169000099311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163301862483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42442237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Мишухина Зульфира Рустамовна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319169000099311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163301862483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"ИНСТР МЕД"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420054, РЕСПУБЛИКА ТАТАРСТАН (ТАТАРСТАН), Г.О. ГОРОД КАЗАНЬ, Г КАЗАНЬ, УЛ ВЛАДИМИРА КУЛАГИНА, Д. 1, ОФИС 401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1041628206157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1659051665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360000,00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"ИНСТР МЕД"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420054, РЕСПУБЛИКА ТАТАРСТАН (ТАТАРСТАН), Г.О. ГОРОД КАЗАНЬ, Г КАЗАНЬ, УЛ ВЛАДИМИРА КУЛАГИНА, Д. 1, ОФИС 401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1041628206157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1659051665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КОМПАНИЯ "ВОРОТА"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420033, РЕСПУБЛИКА ТАТАРСТАН (ТАТАРСТАН), Г. КАЗАНЬ, УЛ. БОГАТЫРЕВА, Д. 7А,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1191690039397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1656107750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42442188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КОМПАНИЯ "ВОРОТА"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420033, РЕСПУБЛИКА ТАТАРСТАН (ТАТАРСТАН), Г. КАЗАНЬ, УЛ. БОГАТЫРЕВА, Д. 7А,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1191690039397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1656107750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02.11.2023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02.11.2023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40070349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Губайдулина Карина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323169000172244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165610409370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40070364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Губайдулина Карина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323169000172244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165610409370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40070365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Губайдулина Карина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323169000172244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165610409370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19.05.2023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19.05.2023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42442213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Губайдулина Карина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323169000172244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165610409370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Губайдулина Карина Михайловна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323169000172244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165610409370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42442227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Садреев Айрат Мослимович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309169017700065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165605729536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42613716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Садреев Айрат Мослимович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309169017700065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165605729536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42613717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Садреев Айрат Мослимович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309169017700065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165605729536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42613725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Садреев Айрат Мослимович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309169017700065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165605729536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42442268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Герасимов Станислав Вячеславович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323169000045527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165719595364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42442271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Герасимов Станислав Вячеславович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323169000045527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165719595364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42442354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Никитин Кирилл Алексеевич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321169000021903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165620458009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Никитин Кирилл Алексеевич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321169000021903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165620458009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Никитин Кирилл Алексеевич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321169000021903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165620458009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Никитин Кирилл Алексеевич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321169000021903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165620458009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Никитин Кирилл Алексеевич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321169000021903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165620458009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42349216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Ярмиева Елена Фанилевна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318169000046388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025301693343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42349217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Ярмиева Елена Фанилевна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318169000046388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25301693343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42349218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Ярмиева Елена Фанилевна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318169000046388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25301693343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42349219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Ярмиева Елена Фанилевна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318169000046388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25301693343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42349220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Ярмиева Елена Фанилевна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318169000046388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25301693343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42442357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Ярмиева Елена Фанилевна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318169000046388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25301693343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10.11.2023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СИНГЕР"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422550, РЕСПУБЛИКА ТАТАРСТАН (ТАТАРСТАН), Р-Н ЗЕЛЕНОДОЛЬСКИЙ, Г ЗЕЛЕНОДОЛЬСК, УЛ ФАБРИЧНАЯ, СТР. 88,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1041630230124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1660074850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Меньшиков Дмитрий Викторович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317169000197953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165037731310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15000,00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Меньшиков Дмитрий Викторович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317169000197953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165037731310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"АВТОМАСТЕР"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УЛ. ПРОМЫШЛЕННАЯ, Д. 40, ОФИС 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1021601374453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1639003712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594864,00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"АВТОМАСТЕР"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 (ТАТАРСТАН), Г. НАБЕРЕЖНЫЕ ЧЕЛНЫ, УЛ. ПРОМЫШЛЕННАЯ, Д. 40, ОФИС 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1021601374453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1639003712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42442420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"ПЭП"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 (ТАТАРСТАН), Г.О. ГОРОД КАЗАНЬ, Г КАЗАНЬ, УЛ ЧЕРНЫШЕВСКОГО, Д. 30Б, ОФИС 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1231600037701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1655496744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42442571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Сагитов Ленар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312169008200151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165701413461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42442573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Сагитов Ленар Ильгизович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312169008200151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165701413461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"ВС-ПЛЮС"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423838, РЕСПУБЛИКА ТАТАРСТАН (ТАТАРСТАН), Г. НАБЕРЕЖНЫЕ ЧЕЛНЫ, УЛ. ИМЕНИ СЕРГЕЯ МАКСЮТОВА, Д. 7, КВ. 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1081650007878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1650176821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17000,00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42442576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"ВС-ПЛЮС"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423838, РЕСПУБЛИКА ТАТАРСТАН (ТАТАРСТАН), Г. НАБЕРЕЖНЫЕ ЧЕЛНЫ, УЛ. ИМЕНИ СЕРГЕЯ МАКСЮТОВА, Д. 7, КВ. 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1081650007878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1650176821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42613744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Бекмухамбетова Зульфия Хайбалеевна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323169000224222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300600072647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42442614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Искандаров Марсель Робертович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320169000096358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164444507390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42310175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"ТЕПЛОХИМ"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420025, РЕСПУБЛИКА ТАТАРСТАН (ТАТАРСТАН), Г.О. ГОРОД КАЗАНЬ, Г КАЗАНЬ, УЛ ПЕТРА ПОЛУШКИНА, Д. 6, КВ. 239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1231600049999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1686031805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"ТЕПЛОХИМ"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420025, РЕСПУБЛИКА ТАТАРСТАН (ТАТАРСТАН), Г.О. ГОРОД КАЗАНЬ, Г КАЗАНЬ, УЛ ПЕТРА ПОЛУШКИНА, Д. 6, КВ. 239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1231600049999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1686031805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63350,00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42442660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Аглиев Динар Раисович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304162729300032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162700349850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42613786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Аглиев Динар Раисович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304162729300032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162700349850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42613788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Аглиев Динар Раисович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304162729300032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162700349850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42442695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Закиров Марат Ильшатович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315165000008463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165047588596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23.11.2023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23.11.2023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42442717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"УЮТ СЕРВИС"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420064, РЕСПУБЛИКА ТАТАРСТАН, КАЗАНЬ ГОРОД, ОРЕНБУРГСКИЙ ТРАКТ УЛИЦА, ДОМ 128, ОФИС 20,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1161690161820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1659176311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42442717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Галимов Рамиль Рафаилевич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1161690161820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26400397153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42349609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"ТРАНССТРОЙСЕРВИС"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423522, РОССИЯ, РЕСП. ТАТАРСТАН, ЗАИНСКИЙ М.Р-Н, ПОПОВСКОЕ С.П., ПОПОВКА С., КВ-Л 160105, ЗД. 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1171690049255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1645032197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28.11.2023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28.11.2023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42442798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"ПМК "ПРОФМЕТ"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420030, РЕСПУБЛИКА ТАТАРСТАН, КАЗАНЬ ГОРОД, АДМИРАЛТЕЙСКАЯ УЛИЦА, ДОМ 3, ПОМЕЩЕНИЕ 1059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1201600055359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1656114892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42442811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"ГЛОБАЛПАК ТАТАРСТАН"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422470, РЕСПУБЛИКА ТАТАРСТАН, ДРОЖЖАНОВСКИЙ РАЙОН, СТАРОЕ ДРОЖЖАНОЕ СЕЛО, ЦЕНТРАЛЬНАЯ УЛИЦА, ДОМ 14А,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1151673002755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1617005988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"ЙОН-ЙОН 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420104, РОССИЯ, РЕСП. ТАТАРСТАН, ГОРОД КАЗАНЬ Г.О., КАЗАНЬ Г., РИХАРДА ЗОРГЕ УЛ., Д. 32, К. 2, ПОМЕЩ. 1446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1231600052628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1684015533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29.11.2023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29.11.2023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"ЙОН-ЙОН 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420104, РОССИЯ, РЕСП. ТАТАРСТАН, ГОРОД КАЗАНЬ Г.О., КАЗАНЬ Г., РИХАРДА ЗОРГЕ УЛ., Д. 32, К. 2, ПОМЕЩ. 1446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1231600052628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1684015533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63350,00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"ЙОН-ЙОН 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420104, РОССИЯ, РЕСП. ТАТАРСТАН, ГОРОД КАЗАНЬ Г.О., КАЗАНЬ Г., РИХАРДА ЗОРГЕ УЛ., Д. 32, К. 2, ПОМЕЩ. 1446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1231600052628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1684015533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42710601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"ЙОН-ЙОН 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420104, РОССИЯ, РЕСП. ТАТАРСТАН, ГОРОД КАЗАНЬ Г.О., КАЗАНЬ Г., РИХАРДА ЗОРГЕ УЛ., Д. 32, К. 2, ПОМЕЩ. 1446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1231600052628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1684015533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42721999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"ЙОН-ЙОН АРТ"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420104, РОССИЯ, РЕСП. ТАТАРСТАН, ГОРОД КАЗАНЬ Г.О., КАЗАНЬ Г., РИХАРДА ЗОРГЕ УЛ., Д. 32, К. 2, ПОМЕЩ. 1446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1231600052628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1684015533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42442833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"ХИТОН - ПЛАСТ 2"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420021, РОССИЯ, РЕСП. ТАТАРСТАН, ГОРОД КАЗАНЬ Г.О., КАЗАНЬ Г., ГАЛИАСКАРА КАМАЛА УЛ., Д. 4А, ПОМЕЩ. 9,10Ж,10Е,10В,10Г,10Д,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1021603619003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1660060819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30.11.2023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30.11.2023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42721365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Савинов Сергей Витальевич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322169000198210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166007664362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42721373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Савинов Сергей Витальевич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322169000198210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166007664362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42613554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Галимзянова Фарида Шагитовна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322169000150912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165915896110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42721275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"РЕСОЛ"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420094, РОССИЯ, РЕСП. ТАТАРСТАН, ГОРОД КАЗАНЬ Г.О., КАЗАНЬ Г., ГОЛУБЯТНИКОВА УЛ., Д. 20А, ПОМЕЩ. 2-9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1221600063277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1684006698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42721329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"РЕСОЛ"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420094, РОССИЯ, РЕСП. ТАТАРСТАН, ГОРОД КАЗАНЬ Г.О., КАЗАНЬ Г., ГОЛУБЯТНИКОВА УЛ., Д. 20А, ПОМЕЩ. 2-9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1221600063277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1684006698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42721280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"НБПЛАСТ"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420139, РОССИЯ, РЕСП. ТАТАРСТАН, ГОРОД КАЗАНЬ Г.О., КАЗАНЬ Г., ДУБРАВНАЯ УЛ., Д. 11, КВ. 50,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1221600066270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1684006962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42721282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"КИТСАУНД"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420043, РОССИЯ, РЕСП. ТАТАРСТАН, ГОРОД КАЗАНЬ Г.О., КАЗАНЬ Г., ДОСТОЕВСКОГО УЛ., Д. 53, КВ. 234,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1221600047844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1655479587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42721286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"ГИДРОСЕРВИС-РТ"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422701, РЕСПУБЛИКА ТАТАРСТАН, ВЫСОКОГОРСКИЙ РАЙОН, ВЫСОКАЯ ГОРА СЕЛО, ЦЕНТРАЛЬНАЯ УЛИЦА, ДОМ 3, ОФИС 8,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1111690091897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1616021828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42613598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НПО "ДИОДИС"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ТАТАРСТАН, КАЗАНЬ ГОРОД, РАХИМОВА УЛИЦА, ДОМ 16, ПОМЕЩЕНИЕ 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1191690007387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1658215127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Консультационные услуги по мерам государственной поддержки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42721307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НПО "ДИОДИС"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420006, РЕСПУБЛИКА ТАТАРСТАН, КАЗАНЬ ГОРОД, РАХИМОВА УЛИЦА, ДОМ 16, ПОМЕЩЕНИЕ 2,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1191690007387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1658215127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42721347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"ГРАНДНЕТ"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420094, РОССИЯ, РЕСП. ТАТАРСТАН, ГОРОД КАЗАНЬ Г.О., КАЗАНЬ Г., КАЗАНЬ Г., МАРШАЛА ЧУЙКОВА УЛ., ЗД. 2Д, ОФИС 304,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1221600053498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1685005016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42721192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"ТЕХНОРЕСУРС НЧ"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НАБЕРЕЖНЫЕ ЧЕЛНЫ ГОРОД, МЕЛИОРАТОРНАЯ УЛИЦА, ДОМ 37/1,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1141650022579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1650298682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"ИННОКАТ"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420107, РОССИЯ, РЕСП. ТАТАРСТАН, ГОРОД КАЗАНЬ Г.О., КАЗАНЬ Г., ПЕТЕРБУРГСКАЯ УЛ., ЗД. 50, К. 23, ПОМЕЩ. 12/9,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1231600053970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1655498491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42710617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"ИННОКАТ"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420107, РОССИЯ, РЕСП. ТАТАРСТАН, ГОРОД КАЗАНЬ Г.О., КАЗАНЬ Г., ПЕТЕРБУРГСКАЯ УЛ., ЗД. 50, К. 23, ПОМЕЩ. 12/9,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1231600053970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1655498491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63350,00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42710618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"ИННОКАТ"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420107, РОССИЯ, РЕСП. ТАТАРСТАН, ГОРОД КАЗАНЬ Г.О., КАЗАНЬ Г., ПЕТЕРБУРГСКАЯ УЛ., ЗД. 50, К. 23, ПОМЕЩ. 12/9,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1231600053970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1655498491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"ИННОКАТ"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 xml:space="preserve">420107, РОССИЯ, РЕСП. ТАТАРСТАН, ГОРОД КАЗАНЬ Г.О., КАЗАНЬ Г., ПЕТЕРБУРГСКАЯ УЛ., ЗД. 50, К. 23, ПОМЕЩ. 12/9,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1231600053970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1655498491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360000,00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"КРАНОВЫЙ ЗАВОД "БАРСПРОМ"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420088, РЕСПУБЛИКА ТАТАРСТАН (ТАТАРСТАН), Г.О. ГОРОД КАЗАНЬ, Г КАЗАНЬ, ПР-КТ ПОБЕДЫ, ЗД. 173, ПОМЕЩ. 409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1221600077258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1686017247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Шайхутдинов Адель Айдарович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322169000181982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165713790915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Шайхутдинов Адель Айдарович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322169000181982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165713790915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42721254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Шайхутдинов Адель Айдарович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322169000181982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165713790915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3900,00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"ПОЛИСТАБ"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420138, РЕСПУБЛИКА ТАТАРСТАН (ТАТАРСТАН), Г.О. ГОРОД КАЗАНЬ, Г КАЗАНЬ, УЛ СЫРТЛАНОВОЙ, Д. 17, КВ. 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1231600008419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1684010990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42710275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"ПОЛИСТАБ"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420138, РЕСПУБЛИКА ТАТАРСТАН (ТАТАРСТАН), Г.О. ГОРОД КАЗАНЬ, Г КАЗАНЬ, УЛ СЫРТЛАНОВОЙ, Д. 17, КВ. 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1231600008419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1684010990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63350,00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ГКФХ Карабаев Виктор Петрович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317169000137072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161700257300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42720499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Данилова Елена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308165017200021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165001911743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Данилова Елена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308165017200021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165001911743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Данилова Елена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308165017200021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165001911743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Данилова Елена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308165017200021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165001911743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Начарова Александра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319169000103092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165034737709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42721097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Начарова Александра Николаевна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319169000103092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165034737709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"ПКФ "РЕМСТАН"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423832, РЕСПУБЛИКА ТАТАРСТАН (ТАТАРСТАН), Г.О. ГОРОД НАБЕРЕЖНЫЕ ЧЕЛНЫ, Г НАБЕРЕЖНЫЕ ЧЕЛНЫ, ПР-КТ ЧУЛМАН, Д. 63/47, КВ. 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1221600066335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1650416350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"СКЛАД ЧИПОВ"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420064, РЕСПУБЛИКА ТАТАРСТАН (ТАТАРСТАН), Г.О. ГОРОД КАЗАНЬ, Г КАЗАНЬ, УЛ ОРЕНБУРГСКИЙ ТРАКТ, Д. 144, ЛИТЕР №39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1231600011554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1684011306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Каримова Елена Наилевна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322169000126936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26813972510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13.12.2023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13.12.2023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423810, РЕСПУБЛИКА ТАТАРСТАН (ТАТАРСТАН), Г. НАБЕРЕЖНЫЕ ЧЕЛНЫ, Б-Р РОМАНТИКОВ, Д.8, КВ.306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1081650009605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1650178360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42720935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423810, РЕСПУБЛИКА ТАТАРСТАН (ТАТАРСТАН), Г. НАБЕРЕЖНЫЕ ЧЕЛНЫ, Б-Р РОМАНТИКОВ, Д.8, КВ.307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1081650009605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1650178360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42720819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Латыпов Роберт Рашидович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311169013200403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164409693610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42613804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"БЕТОН СТОЛИЦА"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420141, РЕСПУБЛИКА ТАТАРСТАН, КАЗАНЬ ГОРОД, ЮЛИУСА ФУЧИКА УЛИЦА, ДОМ 62, КВАРТИРА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1161690095632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1659171095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42613806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"БЕТОН СТОЛИЦА"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420141, РЕСПУБЛИКА ТАТАРСТАН, КАЗАНЬ ГОРОД, ЮЛИУСА ФУЧИКА УЛИЦА, ДОМ 62, КВАРТИРА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1161690095632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1659171095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14.12.2023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14.12.2023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42720714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"МЕТАЛЛ ПЛЮС"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423602, РОССИЯ, ТАТАРСТАН РЕСП., ЕЛАБУЖСКИЙ М.Р-Н, ГОРОД ЕЛАБУГА Г.П., ЕЛАБУГА Г., АЛЕКСАНДРА ЕПАНЕШНИКОВА УЛ., Д.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1211600023623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1646049203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15.12.2023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15.12.2023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42720633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"КУРКАЧИНСКИЙ ЗАВОД ЖБИ"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422730, РОССИЯ, РЕСП. ТАТАРСТАН, ВЫСОКОГОРСКИЙ М.Р-Н, КУРКАЧИНСКОЕ С.П., Ж/Д РАЗЪЕЗДА КУРКАЧИ П., ГОРЬКОГО УЛ., Д. 2, СТР. ЛИТЕР В, ПОМЕЩ. 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1201600062861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1657263664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42720643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"ФИМБО"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420132, РОССИЯ, РЕСП. ТАТАРСТАН, ГОРОД КАЗАНЬ Г.О., КАЗАНЬ Г., 7-Я КАДЫШЕВСКАЯ УЛ., Д. 11В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1191690017760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1661060554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Консультационная услуга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42720356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"РОСТ ОК"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420081, РОССИЯ, РЕСП. ТАТАРСТАН, ГОРОД КАЗАНЬ Г.О., КАЗАНЬ Г., ПАТРИСА ЛУМУМБЫ УЛ., Д. 58, КВ. 154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1141690088121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1622007074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42720651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"РОСТ ОК"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420081, РОССИЯ, РЕСП. ТАТАРСТАН, ГОРОД КАЗАНЬ Г.О., КАЗАНЬ Г., ПАТРИСА ЛУМУМБЫ УЛ., Д. 58, КВ. 154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1141690088121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1622007074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6900,00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Дерябин Александр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305167703100011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165203054153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Дерябин Александр Евгеньевич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305167703100011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165203054153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18.12.2023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18.12.2023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Консультация по вопросам имущества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42721427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Храмцов Евгений Борисович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322169000071523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166112339121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19.12.2023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19.12.2023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42721602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Смирнов Денис Станиславович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320169000142193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165915790812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42721627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Сарапкин Станислав Сергеевич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312167721900029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160501923057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42721637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"ТРИ КРОВАТКИ ГРУПП"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420036, РОССИЯ, РЕСП. ТАТАРСТАН, ГОРОД КАЗАНЬ Г.О., КАЗАНЬ Г., ТЭЦЕВСКАЯ УЛ., Д. 4А, КВ. 1050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1191690090228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1656110513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40070439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Исаичева Наиля Валимехаметовна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316169000124781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165906195101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24.5.2023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24.5.2023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Исаичева Наиля Валимехаметовна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316169000124781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165906195101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"ПРОФИТ"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423571, РЕСПУБЛИКА ТАТАРСТАН, НИЖНЕКАМСКИЙ РАЙОН, НИЖНЕКАМСК ГОРОД, МИРА ПРОСПЕКТ, ДОМ 38А, КВАРТИРА 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1131651003241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1651070793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"ЭНЕРГОРЕСУРС"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422985, РОССИЯ, РЕСП. ТАТАРСТАН, ЧИСТОПОЛЬСКИЙ М.Р-Н, ГОРОД ЧИСТОПОЛЬ Г.П., ЧИСТОПОЛЬ Г., ПУШКИНА УЛ., Д. 133З, ПОМЕЩ.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1221600061913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1677001353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НАУЧНО-ПРОИЗВОДСТВЕННОЕ ПРЕДПРИЯТИЕ "ЗАВОД СТЕКЛОПЛАСТИКОВЫХ ТРУБ"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РОССИЯ, РЕСП. ТАТАРСТАН, ГОРОД КАЗАНЬ Г.О., КАЗАНЬ Г., КРЕМЛЕВСКАЯ УЛ., Д. 25/22, ПОМЕЩ. 15,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1041621001751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1655063596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42667165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НАУЧНО-ПРОИЗВОДСТВЕННОЕ ПРЕДПРИЯТИЕ "ЗАВОД СТЕКЛОПЛАСТИКОВЫХ ТРУБ"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РОССИЯ, РЕСП. ТАТАРСТАН, ГОРОД КАЗАНЬ Г.О., КАЗАНЬ Г., КРЕМЛЕВСКАЯ УЛ., Д. 25/22, ПОМЕЩ. 15,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1041621001751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1655063596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07.12.2023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07.12.2023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42613994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"АСУ ИНЖИНИРИНГ"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420095, РОССИЯ, РЕСП. ТАТАРСТАН, ГОРОД КАЗАНЬ Г.О., КАЗАНЬ Г., ВОССТАНИЯ УЛ., Д. 100, ЗД. 287, ОФИС 303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1221600000478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1658236102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20.12.2023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20.12.2023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42614026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"ТОРСА"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420000, РОССИЯ, РЕСП. ТАТАРСТАН, ВЫСОКОГОРСКИЙ М.Р-Н, КРАСНОСЕЛЬСКОЕ С.П., ТЕР. ПРОМЫШЛЕННАЯ ЗОНА БАЗА КИНДЕРИ, Д. 1, ОФИС 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1171690018719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1616030212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42614032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Индивидуальный предприниматель Назаров Сергей Александрович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316165000052601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165021432185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42614088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НАУЧНО-ПРОИЗВОДСТВЕННОЕ ПРЕДПРИЯТИЕ "РУ-ИНЖИНИРИНГ"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РОССИЯ, РЕСП. ТАТАРСТАН, ГОРОД НАБЕРЕЖНЫЕ ЧЕЛНЫ Г.О., НАБЕРЕЖНЫЕ ЧЕЛНЫ Г., ХЛЕБНЫЙ ПР-Д, ЗД. 8/1, ПРОИЗВОДСТВЕННЫЙ КОРПУС 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1151650018915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1650319004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42614104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ОБЩЕСТВО С ОГРАНИЧЕННОЙ ОТВЕТСТВЕННОСТЬЮ "ТОРГОВО-ПРОМЫШЛЕННАЯ КОМПАНИЯ "САНТЕХПЛАСТ"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420111, РЕСПУБЛИКА ТАТАРСТАН, КАЗАНЬ ГОРОД, АСТРОНОМИЧЕСКАЯ УЛИЦА, 3/16,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1121690043771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1655246670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42721818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"ЭЙГЕР"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423600, РЕСП. ТАТАРСТАН, ЕЛАБУЖСКИЙ М.Р-Н, ГОРОД ЕЛАБУГА Г.П., ТЕР. ПРОМЫШЛЕННАЯ ПЛОЩАДКА АЛАБУГА, 4 УЛ., ЗД. 13, ОФИС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1221600005648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1674000947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42721829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"АЛЛХИМ"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НАБЕРЕЖНЫЕ ЧЕЛНЫ ГОРОД, ШЛЮЗОВАЯ УЛИЦА, ДОМ 31, ОФИС 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1191690021643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1650376080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42721865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"МЕБЕЛЬ ХАУС"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423450, РОССИЯ, РЕСП. ТАТАРСТАН, АЛЬМЕТЬЕВСКИЙ М.Р-Н, ГОРОД АЛЬМЕТЬЕВСК Г.П., АЛЬМЕТЬЕВСК Г., ИНДУСТРИАЛЬНАЯ УЛ., Д. 17, ОФИС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1211600020543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1644098075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21.12.2023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21.12.2023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42721893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Хадеев Айдар Вильсурович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321169000082776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431001351934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42721934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ИП Садыков Ильнур Нургалиевич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316169000155940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160500558203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42721985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"ФРЕШ ДЕКО"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423800, РЕСПУБЛИКА ТАТАРСТАН, НАБЕРЕЖНЫЕ ЧЕЛНЫ ГОРОД, ШАМИЛЯ УСМАНОВА УЛИЦА, ДОМ 70, КВАРТИРА 138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1161690134858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1650335013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42721994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"АГАТ"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420015, РЕСПУБЛИКА ТАТАРСТАН, КАЗАНЬ ГОРОД, ТОЛСТОГО УЛИЦА, ДОМ 14А, КВАРТИРА 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1051660041730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1652011670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22.12.2023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22.12.2023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"АТЕЛЬЕР"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420081, РОССИЯ, РЕСП. ТАТАРСТАН, ГОРОД КАЗАНЬ Г.О., КАЗАНЬ Г., АЛЬБЕРТА КАМАЛЕЕВА ПР-КТ, Д. 34Б, КВ. 144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1231600049031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1686031682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63350,00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  <w:tr w:rsidR="00750587" w:rsidRPr="00750587" w:rsidTr="0075058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42710637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ООО "АТЕЛЬЕР"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420081, РОССИЯ, РЕСП. ТАТАРСТАН, ГОРОД КАЗАНЬ Г.О., КАЗАНЬ Г., АЛЬБЕРТА КАМАЛЕЕВА ПР-КТ, Д. 34Б, КВ. 144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1231600049031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1686031682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НО МКК "Фонд поддержки предпринимательства РТ"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color w:val="000000"/>
                <w:sz w:val="22"/>
                <w:szCs w:val="22"/>
              </w:rPr>
            </w:pPr>
            <w:r w:rsidRPr="00750587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750587">
              <w:rPr>
                <w:rFonts w:ascii="Times New Roman" w:hAnsi="Times New Roman" w:cs="Times New Roman"/>
                <w:color w:val="000000"/>
                <w:szCs w:val="22"/>
              </w:rPr>
              <w:t>26.12.2023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0587" w:rsidRPr="00750587" w:rsidRDefault="00750587" w:rsidP="007505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50587">
              <w:rPr>
                <w:rFonts w:ascii="Times New Roman" w:hAnsi="Times New Roman" w:cs="Times New Roman"/>
                <w:szCs w:val="22"/>
              </w:rPr>
              <w:t>26.12.2023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587" w:rsidRPr="00750587" w:rsidRDefault="00750587" w:rsidP="00750587">
            <w:pPr>
              <w:jc w:val="center"/>
              <w:rPr>
                <w:sz w:val="22"/>
                <w:szCs w:val="22"/>
              </w:rPr>
            </w:pPr>
            <w:r w:rsidRPr="00750587">
              <w:rPr>
                <w:sz w:val="22"/>
                <w:szCs w:val="22"/>
              </w:rPr>
              <w:t>Иные консультационные услуги</w:t>
            </w:r>
          </w:p>
        </w:tc>
      </w:tr>
    </w:tbl>
    <w:p w:rsidR="004C63B3" w:rsidRPr="00C65159" w:rsidRDefault="004C63B3" w:rsidP="0005701C">
      <w:pPr>
        <w:spacing w:line="276" w:lineRule="auto"/>
        <w:ind w:firstLine="709"/>
        <w:jc w:val="center"/>
        <w:rPr>
          <w:sz w:val="28"/>
          <w:szCs w:val="28"/>
        </w:rPr>
      </w:pPr>
    </w:p>
    <w:sectPr w:rsidR="004C63B3" w:rsidRPr="00C65159" w:rsidSect="00C65159">
      <w:pgSz w:w="16838" w:h="11906" w:orient="landscape"/>
      <w:pgMar w:top="426" w:right="1134" w:bottom="284" w:left="709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5B0" w:rsidRDefault="006A45B0">
      <w:r>
        <w:separator/>
      </w:r>
    </w:p>
  </w:endnote>
  <w:endnote w:type="continuationSeparator" w:id="0">
    <w:p w:rsidR="006A45B0" w:rsidRDefault="006A4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7441406-8D2D-48EF-BE31-DD18B3FBAA96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5808CB03-87FF-4822-A328-23A5587B7F6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24E05E0-63E9-4F31-872B-076F0D72CCA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5B0" w:rsidRDefault="006A45B0">
      <w:r>
        <w:separator/>
      </w:r>
    </w:p>
  </w:footnote>
  <w:footnote w:type="continuationSeparator" w:id="0">
    <w:p w:rsidR="006A45B0" w:rsidRDefault="006A4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75BC9"/>
    <w:multiLevelType w:val="hybridMultilevel"/>
    <w:tmpl w:val="D60C0F60"/>
    <w:lvl w:ilvl="0" w:tplc="A1A01E7C">
      <w:start w:val="1"/>
      <w:numFmt w:val="bullet"/>
      <w:suff w:val="space"/>
      <w:lvlText w:val=""/>
      <w:lvlJc w:val="left"/>
      <w:pPr>
        <w:ind w:left="0" w:firstLine="45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DF93E20"/>
    <w:multiLevelType w:val="hybridMultilevel"/>
    <w:tmpl w:val="3E0258CE"/>
    <w:lvl w:ilvl="0" w:tplc="E68AEB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5AC"/>
    <w:rsid w:val="00001150"/>
    <w:rsid w:val="00004286"/>
    <w:rsid w:val="00006DC8"/>
    <w:rsid w:val="00007ACA"/>
    <w:rsid w:val="00012405"/>
    <w:rsid w:val="000138EA"/>
    <w:rsid w:val="000243F4"/>
    <w:rsid w:val="0003134E"/>
    <w:rsid w:val="00034217"/>
    <w:rsid w:val="000344F5"/>
    <w:rsid w:val="00043A63"/>
    <w:rsid w:val="00046DF5"/>
    <w:rsid w:val="00047989"/>
    <w:rsid w:val="0005313D"/>
    <w:rsid w:val="0005701C"/>
    <w:rsid w:val="000572EE"/>
    <w:rsid w:val="000616F2"/>
    <w:rsid w:val="00063B95"/>
    <w:rsid w:val="0006456B"/>
    <w:rsid w:val="0007240A"/>
    <w:rsid w:val="00074CE0"/>
    <w:rsid w:val="000762F0"/>
    <w:rsid w:val="00076900"/>
    <w:rsid w:val="0008333B"/>
    <w:rsid w:val="00094FDB"/>
    <w:rsid w:val="000B45F5"/>
    <w:rsid w:val="000C3ECC"/>
    <w:rsid w:val="000D05AA"/>
    <w:rsid w:val="000E2512"/>
    <w:rsid w:val="000F3886"/>
    <w:rsid w:val="00107C08"/>
    <w:rsid w:val="0011192E"/>
    <w:rsid w:val="001179BC"/>
    <w:rsid w:val="001221AE"/>
    <w:rsid w:val="0012606D"/>
    <w:rsid w:val="00126436"/>
    <w:rsid w:val="00126632"/>
    <w:rsid w:val="00134C93"/>
    <w:rsid w:val="001453B4"/>
    <w:rsid w:val="001465AB"/>
    <w:rsid w:val="00152C46"/>
    <w:rsid w:val="00152E75"/>
    <w:rsid w:val="00167CD8"/>
    <w:rsid w:val="001A1432"/>
    <w:rsid w:val="001A7643"/>
    <w:rsid w:val="001B1D52"/>
    <w:rsid w:val="001B53B2"/>
    <w:rsid w:val="001B59E7"/>
    <w:rsid w:val="001B77F8"/>
    <w:rsid w:val="001B7BB8"/>
    <w:rsid w:val="001C5980"/>
    <w:rsid w:val="001C6817"/>
    <w:rsid w:val="001D2B33"/>
    <w:rsid w:val="001D39D8"/>
    <w:rsid w:val="001D5F81"/>
    <w:rsid w:val="001D72DB"/>
    <w:rsid w:val="001D7D55"/>
    <w:rsid w:val="001E1688"/>
    <w:rsid w:val="001F2EE2"/>
    <w:rsid w:val="00212849"/>
    <w:rsid w:val="00215022"/>
    <w:rsid w:val="00251201"/>
    <w:rsid w:val="00255922"/>
    <w:rsid w:val="00256702"/>
    <w:rsid w:val="0027479C"/>
    <w:rsid w:val="0028052A"/>
    <w:rsid w:val="00281796"/>
    <w:rsid w:val="00281F7A"/>
    <w:rsid w:val="002876E4"/>
    <w:rsid w:val="00296D9A"/>
    <w:rsid w:val="002A11BC"/>
    <w:rsid w:val="002A22D2"/>
    <w:rsid w:val="002A68A4"/>
    <w:rsid w:val="002A7122"/>
    <w:rsid w:val="002B4CC6"/>
    <w:rsid w:val="002C35EB"/>
    <w:rsid w:val="002C6D96"/>
    <w:rsid w:val="002C6DC7"/>
    <w:rsid w:val="002D4571"/>
    <w:rsid w:val="002E1216"/>
    <w:rsid w:val="002E2252"/>
    <w:rsid w:val="002E74AB"/>
    <w:rsid w:val="002F5B25"/>
    <w:rsid w:val="002F6AB2"/>
    <w:rsid w:val="002F7725"/>
    <w:rsid w:val="003057FA"/>
    <w:rsid w:val="00310DF4"/>
    <w:rsid w:val="00311468"/>
    <w:rsid w:val="00311994"/>
    <w:rsid w:val="00321F63"/>
    <w:rsid w:val="00323526"/>
    <w:rsid w:val="00332E54"/>
    <w:rsid w:val="00335F69"/>
    <w:rsid w:val="003406D1"/>
    <w:rsid w:val="00340E85"/>
    <w:rsid w:val="0034469D"/>
    <w:rsid w:val="00347654"/>
    <w:rsid w:val="003545BB"/>
    <w:rsid w:val="0035606F"/>
    <w:rsid w:val="003576FD"/>
    <w:rsid w:val="00361838"/>
    <w:rsid w:val="00362043"/>
    <w:rsid w:val="00377463"/>
    <w:rsid w:val="00377816"/>
    <w:rsid w:val="00380F39"/>
    <w:rsid w:val="00386D95"/>
    <w:rsid w:val="0039005B"/>
    <w:rsid w:val="00394118"/>
    <w:rsid w:val="003C11F9"/>
    <w:rsid w:val="003C2035"/>
    <w:rsid w:val="003C7B4D"/>
    <w:rsid w:val="003D1FCB"/>
    <w:rsid w:val="003F3B1F"/>
    <w:rsid w:val="003F7BA7"/>
    <w:rsid w:val="00403306"/>
    <w:rsid w:val="00404DAA"/>
    <w:rsid w:val="00411385"/>
    <w:rsid w:val="00415191"/>
    <w:rsid w:val="00417222"/>
    <w:rsid w:val="00422C17"/>
    <w:rsid w:val="00423ED6"/>
    <w:rsid w:val="0043245B"/>
    <w:rsid w:val="00436B2A"/>
    <w:rsid w:val="0043767A"/>
    <w:rsid w:val="00440B7F"/>
    <w:rsid w:val="00451038"/>
    <w:rsid w:val="00460212"/>
    <w:rsid w:val="00460CB1"/>
    <w:rsid w:val="0046565F"/>
    <w:rsid w:val="00466962"/>
    <w:rsid w:val="0047098C"/>
    <w:rsid w:val="004808F8"/>
    <w:rsid w:val="00485558"/>
    <w:rsid w:val="004916E8"/>
    <w:rsid w:val="00495024"/>
    <w:rsid w:val="004A55F1"/>
    <w:rsid w:val="004A5E7F"/>
    <w:rsid w:val="004A6460"/>
    <w:rsid w:val="004A64AB"/>
    <w:rsid w:val="004B0C2E"/>
    <w:rsid w:val="004B22B6"/>
    <w:rsid w:val="004B4EAB"/>
    <w:rsid w:val="004B7CFB"/>
    <w:rsid w:val="004C0FEF"/>
    <w:rsid w:val="004C63B3"/>
    <w:rsid w:val="004D2024"/>
    <w:rsid w:val="004D65D3"/>
    <w:rsid w:val="004E18EE"/>
    <w:rsid w:val="004E7EB6"/>
    <w:rsid w:val="004F004F"/>
    <w:rsid w:val="00500B8B"/>
    <w:rsid w:val="00502090"/>
    <w:rsid w:val="005029BC"/>
    <w:rsid w:val="00504FCD"/>
    <w:rsid w:val="0050569C"/>
    <w:rsid w:val="005142F4"/>
    <w:rsid w:val="00524EF1"/>
    <w:rsid w:val="00533A7B"/>
    <w:rsid w:val="005352A5"/>
    <w:rsid w:val="00541AF5"/>
    <w:rsid w:val="00541DE1"/>
    <w:rsid w:val="005552F0"/>
    <w:rsid w:val="00564143"/>
    <w:rsid w:val="00570322"/>
    <w:rsid w:val="005711D5"/>
    <w:rsid w:val="0057533A"/>
    <w:rsid w:val="00581328"/>
    <w:rsid w:val="005846D3"/>
    <w:rsid w:val="00590DE9"/>
    <w:rsid w:val="005944E4"/>
    <w:rsid w:val="005A25AC"/>
    <w:rsid w:val="005A447F"/>
    <w:rsid w:val="005B12C4"/>
    <w:rsid w:val="005C2B5A"/>
    <w:rsid w:val="005D0151"/>
    <w:rsid w:val="005D2392"/>
    <w:rsid w:val="005D42DD"/>
    <w:rsid w:val="005E0879"/>
    <w:rsid w:val="005E3E68"/>
    <w:rsid w:val="005F7E04"/>
    <w:rsid w:val="00600CD7"/>
    <w:rsid w:val="0060340E"/>
    <w:rsid w:val="00633080"/>
    <w:rsid w:val="0063578F"/>
    <w:rsid w:val="0063720C"/>
    <w:rsid w:val="00641542"/>
    <w:rsid w:val="00641747"/>
    <w:rsid w:val="00641B9C"/>
    <w:rsid w:val="00644BF1"/>
    <w:rsid w:val="00660B34"/>
    <w:rsid w:val="00665BF7"/>
    <w:rsid w:val="0066641A"/>
    <w:rsid w:val="0066747B"/>
    <w:rsid w:val="00681809"/>
    <w:rsid w:val="00693500"/>
    <w:rsid w:val="00696007"/>
    <w:rsid w:val="006A36C9"/>
    <w:rsid w:val="006A45B0"/>
    <w:rsid w:val="006A75B5"/>
    <w:rsid w:val="006A7DAF"/>
    <w:rsid w:val="006B1B36"/>
    <w:rsid w:val="006B503C"/>
    <w:rsid w:val="006C1DAF"/>
    <w:rsid w:val="006C1E60"/>
    <w:rsid w:val="006C3B0B"/>
    <w:rsid w:val="006D419E"/>
    <w:rsid w:val="006E0A9F"/>
    <w:rsid w:val="006E218E"/>
    <w:rsid w:val="006E77A9"/>
    <w:rsid w:val="006F3845"/>
    <w:rsid w:val="00706C39"/>
    <w:rsid w:val="0071396E"/>
    <w:rsid w:val="00715A58"/>
    <w:rsid w:val="007229F1"/>
    <w:rsid w:val="00723789"/>
    <w:rsid w:val="00733786"/>
    <w:rsid w:val="00740DD1"/>
    <w:rsid w:val="00743841"/>
    <w:rsid w:val="0074433E"/>
    <w:rsid w:val="0074624A"/>
    <w:rsid w:val="0074661B"/>
    <w:rsid w:val="00750587"/>
    <w:rsid w:val="00753DF6"/>
    <w:rsid w:val="007624E8"/>
    <w:rsid w:val="00773F27"/>
    <w:rsid w:val="00785972"/>
    <w:rsid w:val="00785AE0"/>
    <w:rsid w:val="0079048D"/>
    <w:rsid w:val="007926BD"/>
    <w:rsid w:val="007969B0"/>
    <w:rsid w:val="007A0D8F"/>
    <w:rsid w:val="007A7739"/>
    <w:rsid w:val="007B153B"/>
    <w:rsid w:val="007B1F84"/>
    <w:rsid w:val="007B377F"/>
    <w:rsid w:val="007B761E"/>
    <w:rsid w:val="007C2168"/>
    <w:rsid w:val="007C3ED9"/>
    <w:rsid w:val="007D4E84"/>
    <w:rsid w:val="007E11A8"/>
    <w:rsid w:val="007E3B31"/>
    <w:rsid w:val="007E55CE"/>
    <w:rsid w:val="007F07BD"/>
    <w:rsid w:val="007F1F26"/>
    <w:rsid w:val="007F29EC"/>
    <w:rsid w:val="00805DE7"/>
    <w:rsid w:val="00813E64"/>
    <w:rsid w:val="00817262"/>
    <w:rsid w:val="00820BB0"/>
    <w:rsid w:val="0082156F"/>
    <w:rsid w:val="00834F8B"/>
    <w:rsid w:val="00850458"/>
    <w:rsid w:val="00851417"/>
    <w:rsid w:val="00851F77"/>
    <w:rsid w:val="00853B84"/>
    <w:rsid w:val="00863FEE"/>
    <w:rsid w:val="00883923"/>
    <w:rsid w:val="008861F7"/>
    <w:rsid w:val="008A02D7"/>
    <w:rsid w:val="008B76F9"/>
    <w:rsid w:val="008C07E4"/>
    <w:rsid w:val="008C2267"/>
    <w:rsid w:val="008C4FEA"/>
    <w:rsid w:val="008D07B7"/>
    <w:rsid w:val="008D3E8B"/>
    <w:rsid w:val="008D74E1"/>
    <w:rsid w:val="008F0EA2"/>
    <w:rsid w:val="008F5369"/>
    <w:rsid w:val="00916EC6"/>
    <w:rsid w:val="0092050B"/>
    <w:rsid w:val="00931B95"/>
    <w:rsid w:val="009357AC"/>
    <w:rsid w:val="0093747F"/>
    <w:rsid w:val="00945C55"/>
    <w:rsid w:val="00950B85"/>
    <w:rsid w:val="009574EB"/>
    <w:rsid w:val="009575C6"/>
    <w:rsid w:val="0096022C"/>
    <w:rsid w:val="009730E6"/>
    <w:rsid w:val="00973868"/>
    <w:rsid w:val="00973879"/>
    <w:rsid w:val="009757F2"/>
    <w:rsid w:val="00976F8F"/>
    <w:rsid w:val="00983091"/>
    <w:rsid w:val="00991B5B"/>
    <w:rsid w:val="009A1BCD"/>
    <w:rsid w:val="009A1F74"/>
    <w:rsid w:val="009A66F7"/>
    <w:rsid w:val="009B64CA"/>
    <w:rsid w:val="009C4FE7"/>
    <w:rsid w:val="009C7001"/>
    <w:rsid w:val="009C7DFE"/>
    <w:rsid w:val="009D1AED"/>
    <w:rsid w:val="009D6BD0"/>
    <w:rsid w:val="009E5881"/>
    <w:rsid w:val="009E60EC"/>
    <w:rsid w:val="009F12BD"/>
    <w:rsid w:val="00A00472"/>
    <w:rsid w:val="00A017DD"/>
    <w:rsid w:val="00A0333D"/>
    <w:rsid w:val="00A06A77"/>
    <w:rsid w:val="00A116CB"/>
    <w:rsid w:val="00A11EF3"/>
    <w:rsid w:val="00A175EA"/>
    <w:rsid w:val="00A20FA9"/>
    <w:rsid w:val="00A24889"/>
    <w:rsid w:val="00A26140"/>
    <w:rsid w:val="00A417A5"/>
    <w:rsid w:val="00A53275"/>
    <w:rsid w:val="00A53279"/>
    <w:rsid w:val="00A605F2"/>
    <w:rsid w:val="00A65D98"/>
    <w:rsid w:val="00A65EA8"/>
    <w:rsid w:val="00A665D7"/>
    <w:rsid w:val="00A668B8"/>
    <w:rsid w:val="00A72189"/>
    <w:rsid w:val="00A72E42"/>
    <w:rsid w:val="00A83675"/>
    <w:rsid w:val="00A840A1"/>
    <w:rsid w:val="00A87046"/>
    <w:rsid w:val="00A87C0B"/>
    <w:rsid w:val="00AB2363"/>
    <w:rsid w:val="00AB25D1"/>
    <w:rsid w:val="00AC0AC0"/>
    <w:rsid w:val="00AC28AB"/>
    <w:rsid w:val="00AD424E"/>
    <w:rsid w:val="00AE26BB"/>
    <w:rsid w:val="00AF064C"/>
    <w:rsid w:val="00AF07E1"/>
    <w:rsid w:val="00AF07F6"/>
    <w:rsid w:val="00AF4E08"/>
    <w:rsid w:val="00B036D6"/>
    <w:rsid w:val="00B05361"/>
    <w:rsid w:val="00B26EC7"/>
    <w:rsid w:val="00B36FF5"/>
    <w:rsid w:val="00B37663"/>
    <w:rsid w:val="00B43807"/>
    <w:rsid w:val="00B51042"/>
    <w:rsid w:val="00B51A07"/>
    <w:rsid w:val="00B52053"/>
    <w:rsid w:val="00B55E49"/>
    <w:rsid w:val="00B560D2"/>
    <w:rsid w:val="00B6730F"/>
    <w:rsid w:val="00B7516E"/>
    <w:rsid w:val="00B810C1"/>
    <w:rsid w:val="00B9399F"/>
    <w:rsid w:val="00BC138E"/>
    <w:rsid w:val="00BC2FEC"/>
    <w:rsid w:val="00BD3F86"/>
    <w:rsid w:val="00BD463B"/>
    <w:rsid w:val="00BE0003"/>
    <w:rsid w:val="00BE01D4"/>
    <w:rsid w:val="00BF218F"/>
    <w:rsid w:val="00BF607C"/>
    <w:rsid w:val="00C2436F"/>
    <w:rsid w:val="00C25B95"/>
    <w:rsid w:val="00C31B99"/>
    <w:rsid w:val="00C32D2B"/>
    <w:rsid w:val="00C33C6F"/>
    <w:rsid w:val="00C36049"/>
    <w:rsid w:val="00C36689"/>
    <w:rsid w:val="00C448B1"/>
    <w:rsid w:val="00C448B5"/>
    <w:rsid w:val="00C45AD1"/>
    <w:rsid w:val="00C509E6"/>
    <w:rsid w:val="00C5249B"/>
    <w:rsid w:val="00C52BD2"/>
    <w:rsid w:val="00C53EB1"/>
    <w:rsid w:val="00C54EBD"/>
    <w:rsid w:val="00C61553"/>
    <w:rsid w:val="00C63BAF"/>
    <w:rsid w:val="00C65159"/>
    <w:rsid w:val="00C7029D"/>
    <w:rsid w:val="00C70C5A"/>
    <w:rsid w:val="00C71E39"/>
    <w:rsid w:val="00C725BC"/>
    <w:rsid w:val="00C86C15"/>
    <w:rsid w:val="00C921CC"/>
    <w:rsid w:val="00C921F7"/>
    <w:rsid w:val="00C92357"/>
    <w:rsid w:val="00C9730A"/>
    <w:rsid w:val="00CA2A78"/>
    <w:rsid w:val="00CA3150"/>
    <w:rsid w:val="00CB06C2"/>
    <w:rsid w:val="00CB2B37"/>
    <w:rsid w:val="00CB33B7"/>
    <w:rsid w:val="00CB3DB3"/>
    <w:rsid w:val="00CC1A3A"/>
    <w:rsid w:val="00CC5EF0"/>
    <w:rsid w:val="00CD6F57"/>
    <w:rsid w:val="00CF2483"/>
    <w:rsid w:val="00D0139E"/>
    <w:rsid w:val="00D06ED9"/>
    <w:rsid w:val="00D07F82"/>
    <w:rsid w:val="00D11CAF"/>
    <w:rsid w:val="00D16FA4"/>
    <w:rsid w:val="00D3574F"/>
    <w:rsid w:val="00D420D4"/>
    <w:rsid w:val="00D51B0E"/>
    <w:rsid w:val="00D52AD6"/>
    <w:rsid w:val="00D54016"/>
    <w:rsid w:val="00D64C14"/>
    <w:rsid w:val="00D66471"/>
    <w:rsid w:val="00D67091"/>
    <w:rsid w:val="00D67792"/>
    <w:rsid w:val="00D771C4"/>
    <w:rsid w:val="00D82614"/>
    <w:rsid w:val="00D8768A"/>
    <w:rsid w:val="00D9561A"/>
    <w:rsid w:val="00DB21FC"/>
    <w:rsid w:val="00DC28B5"/>
    <w:rsid w:val="00DC4EA0"/>
    <w:rsid w:val="00DE1219"/>
    <w:rsid w:val="00DE3043"/>
    <w:rsid w:val="00DE38FF"/>
    <w:rsid w:val="00DE5713"/>
    <w:rsid w:val="00DF0DD0"/>
    <w:rsid w:val="00DF1F3B"/>
    <w:rsid w:val="00DF79EE"/>
    <w:rsid w:val="00E02DB9"/>
    <w:rsid w:val="00E118C2"/>
    <w:rsid w:val="00E12316"/>
    <w:rsid w:val="00E16DE5"/>
    <w:rsid w:val="00E17DE6"/>
    <w:rsid w:val="00E275AF"/>
    <w:rsid w:val="00E40EF0"/>
    <w:rsid w:val="00E64054"/>
    <w:rsid w:val="00E65454"/>
    <w:rsid w:val="00E65FC9"/>
    <w:rsid w:val="00E758EE"/>
    <w:rsid w:val="00E83D3A"/>
    <w:rsid w:val="00E90456"/>
    <w:rsid w:val="00E90630"/>
    <w:rsid w:val="00E918B3"/>
    <w:rsid w:val="00E96176"/>
    <w:rsid w:val="00E97529"/>
    <w:rsid w:val="00EA108F"/>
    <w:rsid w:val="00EA12EF"/>
    <w:rsid w:val="00EB50C6"/>
    <w:rsid w:val="00EB57A1"/>
    <w:rsid w:val="00EB6B0C"/>
    <w:rsid w:val="00EC7ED6"/>
    <w:rsid w:val="00ED6CBB"/>
    <w:rsid w:val="00ED6DE8"/>
    <w:rsid w:val="00EE236A"/>
    <w:rsid w:val="00EE5A26"/>
    <w:rsid w:val="00EE5DDA"/>
    <w:rsid w:val="00EE6B8D"/>
    <w:rsid w:val="00EF36CD"/>
    <w:rsid w:val="00F12985"/>
    <w:rsid w:val="00F17202"/>
    <w:rsid w:val="00F309C0"/>
    <w:rsid w:val="00F3603C"/>
    <w:rsid w:val="00F36959"/>
    <w:rsid w:val="00F40CF9"/>
    <w:rsid w:val="00F43FED"/>
    <w:rsid w:val="00F43FF3"/>
    <w:rsid w:val="00F55F21"/>
    <w:rsid w:val="00F61345"/>
    <w:rsid w:val="00F61C0D"/>
    <w:rsid w:val="00F713AE"/>
    <w:rsid w:val="00F77385"/>
    <w:rsid w:val="00F924AC"/>
    <w:rsid w:val="00FA077A"/>
    <w:rsid w:val="00FA12F5"/>
    <w:rsid w:val="00FA6EFD"/>
    <w:rsid w:val="00FB4A1F"/>
    <w:rsid w:val="00FC235E"/>
    <w:rsid w:val="00FC4307"/>
    <w:rsid w:val="00FC5DEA"/>
    <w:rsid w:val="00FC71CF"/>
    <w:rsid w:val="00FD279E"/>
    <w:rsid w:val="00FD2DF4"/>
    <w:rsid w:val="00FF2B36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FC2B4F4-ABA9-4417-9D8F-A166611F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uiPriority w:val="99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ПАРАГРАФ,List Paragraph"/>
    <w:basedOn w:val="a"/>
    <w:link w:val="ae"/>
    <w:uiPriority w:val="34"/>
    <w:qFormat/>
    <w:rsid w:val="00DE1219"/>
    <w:pPr>
      <w:overflowPunct w:val="0"/>
      <w:autoSpaceDE w:val="0"/>
      <w:autoSpaceDN w:val="0"/>
      <w:adjustRightInd w:val="0"/>
      <w:ind w:left="720"/>
      <w:contextualSpacing/>
      <w:textAlignment w:val="baseline"/>
    </w:pPr>
  </w:style>
  <w:style w:type="character" w:customStyle="1" w:styleId="ae">
    <w:name w:val="Абзац списка Знак"/>
    <w:aliases w:val="ПАРАГРАФ Знак,List Paragraph Знак"/>
    <w:link w:val="ad"/>
    <w:uiPriority w:val="34"/>
    <w:locked/>
    <w:rsid w:val="00DE1219"/>
  </w:style>
  <w:style w:type="paragraph" w:customStyle="1" w:styleId="ConsPlusNormal">
    <w:name w:val="ConsPlusNormal"/>
    <w:rsid w:val="004C63B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HTML">
    <w:name w:val="HTML Acronym"/>
    <w:basedOn w:val="a0"/>
    <w:uiPriority w:val="99"/>
    <w:semiHidden/>
    <w:unhideWhenUsed/>
    <w:rsid w:val="00EC7ED6"/>
  </w:style>
  <w:style w:type="paragraph" w:customStyle="1" w:styleId="msonormal0">
    <w:name w:val="msonormal"/>
    <w:basedOn w:val="a"/>
    <w:rsid w:val="003C7B4D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6">
    <w:name w:val="xl76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3C7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styleId="af">
    <w:name w:val="No Spacing"/>
    <w:uiPriority w:val="1"/>
    <w:qFormat/>
    <w:rsid w:val="005D42DD"/>
  </w:style>
  <w:style w:type="character" w:styleId="af0">
    <w:name w:val="FollowedHyperlink"/>
    <w:basedOn w:val="a0"/>
    <w:uiPriority w:val="99"/>
    <w:semiHidden/>
    <w:unhideWhenUsed/>
    <w:rsid w:val="00750587"/>
    <w:rPr>
      <w:color w:val="1155CC"/>
      <w:u w:val="single"/>
    </w:rPr>
  </w:style>
  <w:style w:type="paragraph" w:customStyle="1" w:styleId="xl95">
    <w:name w:val="xl95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6">
    <w:name w:val="xl96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8">
    <w:name w:val="xl98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00F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6B8A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0">
    <w:name w:val="xl100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6B8A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1">
    <w:name w:val="xl101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6B8A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6B8A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6B8A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5">
    <w:name w:val="xl105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4CCCC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7E6B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7E6B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8">
    <w:name w:val="xl108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7E6B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09">
    <w:name w:val="xl109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7E6B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0">
    <w:name w:val="xl110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7E6B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1">
    <w:name w:val="xl111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D7E6B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2">
    <w:name w:val="xl112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3">
    <w:name w:val="xl113"/>
    <w:basedOn w:val="a"/>
    <w:rsid w:val="00750587"/>
    <w:pP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750587"/>
    <w:pP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750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195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6" w:color="92C7F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922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6" w:color="92C7F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216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6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6" w:color="92C7F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2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igullina_AF\Desktop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1</TotalTime>
  <Pages>77</Pages>
  <Words>45501</Words>
  <Characters>259358</Characters>
  <Application>Microsoft Office Word</Application>
  <DocSecurity>0</DocSecurity>
  <Lines>2161</Lines>
  <Paragraphs>608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304251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Самигуллина</dc:creator>
  <cp:lastModifiedBy>Грачева Анна Михайловна</cp:lastModifiedBy>
  <cp:revision>2</cp:revision>
  <cp:lastPrinted>2015-12-16T14:26:00Z</cp:lastPrinted>
  <dcterms:created xsi:type="dcterms:W3CDTF">2024-01-30T12:01:00Z</dcterms:created>
  <dcterms:modified xsi:type="dcterms:W3CDTF">2024-01-30T12:01:00Z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